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7312"/>
      </w:tblGrid>
      <w:tr w:rsidR="007E7F79" w14:paraId="68CD17DD" w14:textId="77777777">
        <w:tblPrEx>
          <w:tblCellMar>
            <w:top w:w="0" w:type="dxa"/>
            <w:bottom w:w="0" w:type="dxa"/>
          </w:tblCellMar>
        </w:tblPrEx>
        <w:trPr>
          <w:trHeight w:val="1420"/>
        </w:trPr>
        <w:tc>
          <w:tcPr>
            <w:tcW w:w="23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2B584" w14:textId="77777777" w:rsidR="007E7F79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15"/>
                <w:szCs w:val="15"/>
              </w:rPr>
              <w:t xml:space="preserve">           </w:t>
            </w:r>
            <w:r>
              <w:rPr>
                <w:rFonts w:ascii="Arial" w:hAnsi="Arial"/>
                <w:noProof/>
                <w:sz w:val="15"/>
                <w:szCs w:val="15"/>
                <w:lang w:eastAsia="pl-PL" w:bidi="ar-SA"/>
              </w:rPr>
              <w:drawing>
                <wp:inline distT="0" distB="0" distL="0" distR="0" wp14:anchorId="604FAA15" wp14:editId="6B3CD313">
                  <wp:extent cx="1325358" cy="795244"/>
                  <wp:effectExtent l="0" t="0" r="8142" b="4856"/>
                  <wp:docPr id="1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8" cy="7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A93B8" w14:textId="77777777" w:rsidR="007E7F79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KWESTIONARIUSZ OSOBOWY</w:t>
            </w:r>
          </w:p>
          <w:p w14:paraId="04E1E2F9" w14:textId="77777777" w:rsidR="007E7F79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b/>
                <w:bCs/>
              </w:rPr>
              <w:t>dla kandydata do klasy pierwszej  4 – letniego  Liceum Ogólnokształcącego</w:t>
            </w:r>
          </w:p>
        </w:tc>
      </w:tr>
    </w:tbl>
    <w:p w14:paraId="1F1955F9" w14:textId="77777777" w:rsidR="007E7F79" w:rsidRDefault="00000000">
      <w:pPr>
        <w:pStyle w:val="Standard"/>
        <w:spacing w:line="360" w:lineRule="auto"/>
      </w:pPr>
      <w:r>
        <w:rPr>
          <w:rFonts w:ascii="Arial" w:hAnsi="Arial"/>
          <w:sz w:val="15"/>
          <w:szCs w:val="15"/>
        </w:rPr>
        <w:t xml:space="preserve">          </w:t>
      </w:r>
      <w:r>
        <w:rPr>
          <w:rFonts w:ascii="Arial" w:hAnsi="Arial"/>
          <w:sz w:val="26"/>
          <w:szCs w:val="26"/>
        </w:rPr>
        <w:t xml:space="preserve"> </w:t>
      </w: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4"/>
        <w:gridCol w:w="4814"/>
      </w:tblGrid>
      <w:tr w:rsidR="007E7F79" w14:paraId="3B50C2EE" w14:textId="77777777">
        <w:tblPrEx>
          <w:tblCellMar>
            <w:top w:w="0" w:type="dxa"/>
            <w:bottom w:w="0" w:type="dxa"/>
          </w:tblCellMar>
        </w:tblPrEx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3FF62" w14:textId="77777777" w:rsidR="007E7F79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22"/>
                <w:szCs w:val="22"/>
              </w:rPr>
              <w:t xml:space="preserve">oddział przygotowania wojskowego                           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28D7" w14:textId="77777777" w:rsidR="007E7F79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7A6BE0" wp14:editId="4E894079">
                      <wp:simplePos x="0" y="0"/>
                      <wp:positionH relativeFrom="column">
                        <wp:posOffset>-7616</wp:posOffset>
                      </wp:positionH>
                      <wp:positionV relativeFrom="paragraph">
                        <wp:posOffset>4443</wp:posOffset>
                      </wp:positionV>
                      <wp:extent cx="389891" cy="200025"/>
                      <wp:effectExtent l="0" t="0" r="10159" b="28575"/>
                      <wp:wrapNone/>
                      <wp:docPr id="2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6835CB23" w14:textId="77777777" w:rsidR="007E7F79" w:rsidRDefault="007E7F79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7A6BE0" id="Dowolny kształt 9" o:spid="_x0000_s1026" style="position:absolute;margin-left:-.6pt;margin-top:.35pt;width:30.7pt;height:15.75pt;flip:x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6835CB23" w14:textId="77777777" w:rsidR="007E7F79" w:rsidRDefault="007E7F79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45303FF" w14:textId="77777777" w:rsidR="007E7F79" w:rsidRDefault="00000000">
      <w:pPr>
        <w:pStyle w:val="Standard"/>
        <w:spacing w:line="360" w:lineRule="auto"/>
      </w:pPr>
      <w:r>
        <w:rPr>
          <w:rFonts w:ascii="Arial" w:hAnsi="Arial"/>
          <w:sz w:val="16"/>
        </w:rPr>
        <w:t>/w okienku należy wpisać cyfrę 1,2,3 odpowiadającą kolejności  wyboru szkoły/</w:t>
      </w:r>
    </w:p>
    <w:p w14:paraId="1FCD17D1" w14:textId="77777777" w:rsidR="007E7F79" w:rsidRDefault="007E7F79">
      <w:pPr>
        <w:pStyle w:val="Standard"/>
        <w:spacing w:after="240" w:line="360" w:lineRule="auto"/>
        <w:rPr>
          <w:rFonts w:ascii="Arial" w:hAnsi="Arial"/>
          <w:b/>
          <w:sz w:val="22"/>
          <w:szCs w:val="22"/>
          <w:u w:val="single"/>
        </w:rPr>
      </w:pPr>
    </w:p>
    <w:p w14:paraId="1A178006" w14:textId="77777777" w:rsidR="007E7F79" w:rsidRDefault="00000000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DANE OSOBOWE KANDYDATA</w:t>
      </w:r>
    </w:p>
    <w:p w14:paraId="12972A84" w14:textId="77777777" w:rsidR="007E7F79" w:rsidRDefault="00000000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............................................................................................................................................</w:t>
      </w:r>
    </w:p>
    <w:p w14:paraId="4C46D69B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Imię (imiona)  ......................................................................................................................................</w:t>
      </w:r>
    </w:p>
    <w:p w14:paraId="54A3CB2E" w14:textId="77777777" w:rsidR="007E7F79" w:rsidRDefault="007E7F79">
      <w:pPr>
        <w:pStyle w:val="Standard"/>
        <w:spacing w:line="360" w:lineRule="auto"/>
        <w:rPr>
          <w:rFonts w:ascii="Arial" w:hAnsi="Arial"/>
          <w:sz w:val="10"/>
          <w:szCs w:val="10"/>
        </w:rPr>
      </w:pPr>
    </w:p>
    <w:tbl>
      <w:tblPr>
        <w:tblW w:w="7835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3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19"/>
        <w:gridCol w:w="619"/>
      </w:tblGrid>
      <w:tr w:rsidR="007E7F79" w14:paraId="646DD9E0" w14:textId="77777777">
        <w:tblPrEx>
          <w:tblCellMar>
            <w:top w:w="0" w:type="dxa"/>
            <w:bottom w:w="0" w:type="dxa"/>
          </w:tblCellMar>
        </w:tblPrEx>
        <w:tc>
          <w:tcPr>
            <w:tcW w:w="1143" w:type="dxa"/>
            <w:tcBorders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B67981" w14:textId="77777777" w:rsidR="007E7F79" w:rsidRDefault="00000000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PESEL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022E1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6E37C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F1EC68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071BE3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C59F97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852AD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D88320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2B3904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3738DA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CDA57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A0F899" w14:textId="77777777" w:rsidR="007E7F79" w:rsidRDefault="007E7F79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654C4D79" w14:textId="77777777" w:rsidR="007E7F79" w:rsidRDefault="007E7F79">
      <w:pPr>
        <w:pStyle w:val="Standard"/>
        <w:spacing w:line="360" w:lineRule="auto"/>
        <w:rPr>
          <w:sz w:val="10"/>
          <w:szCs w:val="10"/>
        </w:rPr>
      </w:pPr>
    </w:p>
    <w:p w14:paraId="3B4518C3" w14:textId="77777777" w:rsidR="007E7F79" w:rsidRDefault="007E7F79">
      <w:pPr>
        <w:pStyle w:val="Standard"/>
        <w:spacing w:line="360" w:lineRule="auto"/>
        <w:rPr>
          <w:rFonts w:ascii="Arial" w:hAnsi="Arial"/>
          <w:sz w:val="16"/>
          <w:szCs w:val="16"/>
        </w:rPr>
      </w:pPr>
    </w:p>
    <w:p w14:paraId="64D3C9B4" w14:textId="77777777" w:rsidR="007E7F79" w:rsidRDefault="00000000">
      <w:pPr>
        <w:pStyle w:val="Standard"/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Data i miejsce urodzenia  ...................................................................................................................</w:t>
      </w:r>
    </w:p>
    <w:p w14:paraId="2BEDE891" w14:textId="77777777" w:rsidR="007E7F79" w:rsidRDefault="00000000">
      <w:pPr>
        <w:pStyle w:val="Standard"/>
        <w:spacing w:line="360" w:lineRule="auto"/>
      </w:pPr>
      <w:r>
        <w:rPr>
          <w:rFonts w:ascii="Arial" w:hAnsi="Arial"/>
          <w:sz w:val="22"/>
          <w:szCs w:val="22"/>
        </w:rPr>
        <w:t xml:space="preserve">                                                                   </w:t>
      </w:r>
      <w:r>
        <w:rPr>
          <w:rFonts w:ascii="Arial" w:hAnsi="Arial"/>
          <w:i/>
          <w:iCs/>
          <w:sz w:val="18"/>
          <w:szCs w:val="18"/>
        </w:rPr>
        <w:t>dzień, miesiąc, rok, miejscowość, województwo</w:t>
      </w:r>
    </w:p>
    <w:p w14:paraId="60FFC4E9" w14:textId="77777777" w:rsidR="007E7F79" w:rsidRDefault="00000000">
      <w:pPr>
        <w:pStyle w:val="Standard"/>
        <w:spacing w:line="360" w:lineRule="auto"/>
      </w:pPr>
      <w:r>
        <w:rPr>
          <w:rFonts w:ascii="Arial" w:hAnsi="Arial"/>
          <w:i/>
          <w:iCs/>
          <w:sz w:val="18"/>
          <w:szCs w:val="18"/>
        </w:rPr>
        <w:t xml:space="preserve"> </w:t>
      </w:r>
      <w:r>
        <w:rPr>
          <w:rFonts w:ascii="Arial" w:hAnsi="Arial"/>
          <w:sz w:val="22"/>
          <w:szCs w:val="22"/>
        </w:rPr>
        <w:t xml:space="preserve">                                                           </w:t>
      </w:r>
    </w:p>
    <w:p w14:paraId="4F320E5D" w14:textId="77777777" w:rsidR="007E7F79" w:rsidRDefault="00000000">
      <w:pPr>
        <w:pStyle w:val="Standard"/>
        <w:spacing w:line="360" w:lineRule="auto"/>
      </w:pPr>
      <w:r>
        <w:rPr>
          <w:rFonts w:ascii="Arial" w:hAnsi="Arial"/>
          <w:sz w:val="22"/>
          <w:szCs w:val="22"/>
        </w:rPr>
        <w:t xml:space="preserve">Adres zamieszkania: </w:t>
      </w:r>
      <w:r>
        <w:rPr>
          <w:rFonts w:ascii="Arial" w:hAnsi="Arial"/>
          <w:iCs/>
          <w:sz w:val="22"/>
          <w:szCs w:val="22"/>
        </w:rPr>
        <w:t>ul.</w:t>
      </w:r>
      <w:r>
        <w:rPr>
          <w:rFonts w:ascii="Arial" w:hAnsi="Arial"/>
          <w:sz w:val="22"/>
          <w:szCs w:val="22"/>
        </w:rPr>
        <w:t xml:space="preserve"> ...................................................... </w:t>
      </w:r>
      <w:r>
        <w:rPr>
          <w:rFonts w:ascii="Arial" w:hAnsi="Arial"/>
          <w:iCs/>
          <w:sz w:val="22"/>
          <w:szCs w:val="22"/>
        </w:rPr>
        <w:t xml:space="preserve">nr domu </w:t>
      </w:r>
      <w:r>
        <w:rPr>
          <w:rFonts w:ascii="Arial" w:hAnsi="Arial"/>
          <w:sz w:val="22"/>
          <w:szCs w:val="22"/>
        </w:rPr>
        <w:t>...........</w:t>
      </w:r>
      <w:r>
        <w:rPr>
          <w:rFonts w:ascii="Arial" w:hAnsi="Arial"/>
          <w:iCs/>
          <w:sz w:val="22"/>
          <w:szCs w:val="22"/>
        </w:rPr>
        <w:t>nr mieszkania</w:t>
      </w:r>
      <w:r>
        <w:rPr>
          <w:rFonts w:ascii="Arial" w:hAnsi="Arial"/>
          <w:sz w:val="22"/>
          <w:szCs w:val="22"/>
        </w:rPr>
        <w:t>...............</w:t>
      </w:r>
    </w:p>
    <w:p w14:paraId="4E5DD8F4" w14:textId="77777777" w:rsidR="007E7F79" w:rsidRDefault="00000000">
      <w:pPr>
        <w:pStyle w:val="Standard"/>
        <w:spacing w:line="360" w:lineRule="auto"/>
      </w:pPr>
      <w:r>
        <w:rPr>
          <w:rFonts w:ascii="Arial" w:hAnsi="Arial"/>
          <w:iCs/>
          <w:sz w:val="22"/>
          <w:szCs w:val="22"/>
        </w:rPr>
        <w:t>kod pocztowy</w:t>
      </w:r>
      <w:r>
        <w:rPr>
          <w:rFonts w:ascii="Arial" w:hAnsi="Arial"/>
          <w:sz w:val="22"/>
          <w:szCs w:val="22"/>
        </w:rPr>
        <w:t xml:space="preserve">  _ _ - _ _ _  </w:t>
      </w:r>
      <w:r>
        <w:rPr>
          <w:rFonts w:ascii="Arial" w:hAnsi="Arial"/>
          <w:iCs/>
          <w:sz w:val="22"/>
          <w:szCs w:val="22"/>
        </w:rPr>
        <w:t xml:space="preserve">miejscowość </w:t>
      </w:r>
      <w:r>
        <w:rPr>
          <w:rFonts w:ascii="Arial" w:hAnsi="Arial"/>
          <w:sz w:val="22"/>
          <w:szCs w:val="22"/>
        </w:rPr>
        <w:t>............................................ gmina.......................................</w:t>
      </w:r>
    </w:p>
    <w:p w14:paraId="0158FA50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powiat……............................................  woj.…...................................................................................</w:t>
      </w:r>
    </w:p>
    <w:p w14:paraId="4D87713B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nr telefonu …......................................................  e-mail …................................................................</w:t>
      </w:r>
    </w:p>
    <w:p w14:paraId="600FB7AE" w14:textId="77777777" w:rsidR="007E7F79" w:rsidRDefault="007E7F79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56066BF2" w14:textId="77777777" w:rsidR="007E7F79" w:rsidRDefault="00000000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Ukończona Szkoła Podstawowa  Nr …................   miejscowość …..................................................</w:t>
      </w:r>
    </w:p>
    <w:p w14:paraId="4F6805AB" w14:textId="77777777" w:rsidR="007E7F79" w:rsidRDefault="00000000">
      <w:pPr>
        <w:pStyle w:val="Standard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                                                                                                           </w:t>
      </w:r>
    </w:p>
    <w:tbl>
      <w:tblPr>
        <w:tblW w:w="7938" w:type="dxa"/>
        <w:tblInd w:w="5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890"/>
        <w:gridCol w:w="2496"/>
      </w:tblGrid>
      <w:tr w:rsidR="007E7F79" w14:paraId="704F6C2C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E5A65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EB667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96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83B81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7E7F79" w14:paraId="1B41CDA3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5C98C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1D98D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6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3B9F6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kandydata</w:t>
            </w:r>
          </w:p>
        </w:tc>
      </w:tr>
    </w:tbl>
    <w:p w14:paraId="467AB3B1" w14:textId="77777777" w:rsidR="007E7F79" w:rsidRDefault="007E7F79">
      <w:pPr>
        <w:pStyle w:val="Standard"/>
        <w:rPr>
          <w:rFonts w:ascii="Arial" w:hAnsi="Arial"/>
          <w:sz w:val="22"/>
          <w:szCs w:val="22"/>
        </w:rPr>
      </w:pPr>
    </w:p>
    <w:p w14:paraId="6C4C6018" w14:textId="77777777" w:rsidR="007E7F79" w:rsidRDefault="00000000">
      <w:pPr>
        <w:pStyle w:val="Standard"/>
        <w:spacing w:after="240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INFORMACJE O RODZINIE</w:t>
      </w:r>
    </w:p>
    <w:p w14:paraId="490F6DE8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matki (opiekunki prawnej) ….....................................................................................</w:t>
      </w:r>
    </w:p>
    <w:p w14:paraId="6FF83A6A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 …............................................  e-mail …..........................................................................</w:t>
      </w:r>
    </w:p>
    <w:p w14:paraId="20E5EC3F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14:paraId="2FA4EA8E" w14:textId="77777777" w:rsidR="007E7F79" w:rsidRDefault="00000000">
      <w:pPr>
        <w:pStyle w:val="Standard"/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14:paraId="64C70FDE" w14:textId="77777777" w:rsidR="007E7F79" w:rsidRDefault="00000000">
      <w:pPr>
        <w:pStyle w:val="Standard"/>
        <w:spacing w:line="360" w:lineRule="auto"/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/lub wpisać: rencistka, emerytka, bezrobotna, rolnik/</w:t>
      </w:r>
    </w:p>
    <w:p w14:paraId="43B8A006" w14:textId="77777777" w:rsidR="007E7F79" w:rsidRDefault="007E7F79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p w14:paraId="1CDFE0FF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ojca (opiekuna prawnego) …....................................................................................</w:t>
      </w:r>
    </w:p>
    <w:p w14:paraId="53C74FCE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….............................................  e-mail …..........................................................................</w:t>
      </w:r>
    </w:p>
    <w:p w14:paraId="204D8261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14:paraId="588F9655" w14:textId="77777777" w:rsidR="007E7F79" w:rsidRDefault="00000000">
      <w:pPr>
        <w:pStyle w:val="Standard"/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14:paraId="17872594" w14:textId="77777777" w:rsidR="007E7F79" w:rsidRDefault="00000000">
      <w:pPr>
        <w:pStyle w:val="Standard"/>
        <w:spacing w:line="360" w:lineRule="auto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/lub wpisać: rencista, emeryt, bezrobotny, rolnik/</w:t>
      </w:r>
    </w:p>
    <w:p w14:paraId="36B96B6B" w14:textId="77777777" w:rsidR="007E7F79" w:rsidRDefault="007E7F79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025ABABF" w14:textId="77777777" w:rsidR="007E7F79" w:rsidRDefault="00000000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Rodzeństwo / wiek, do jakiej szkoły uczęszczają /</w:t>
      </w:r>
    </w:p>
    <w:p w14:paraId="6DBAE0D0" w14:textId="77777777" w:rsidR="007E7F79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354F8AF2" w14:textId="77777777" w:rsidR="007E7F79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47922860" w14:textId="77777777" w:rsidR="007E7F79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4D23C922" w14:textId="77777777" w:rsidR="007E7F79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70E80A85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Deklaruję uczestnictwo mojego dziecka w zajęciach:</w:t>
      </w:r>
    </w:p>
    <w:tbl>
      <w:tblPr>
        <w:tblW w:w="7396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6"/>
        <w:gridCol w:w="1956"/>
        <w:gridCol w:w="2104"/>
      </w:tblGrid>
      <w:tr w:rsidR="007E7F79" w14:paraId="66E2E1E7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E8831C" w14:textId="77777777" w:rsidR="007E7F79" w:rsidRDefault="007E7F79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FA8723" w14:textId="77777777" w:rsidR="007E7F79" w:rsidRDefault="00000000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wyrażam zgodę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1F2BE0" w14:textId="77777777" w:rsidR="007E7F79" w:rsidRDefault="00000000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nie wyrażam zgody</w:t>
            </w:r>
          </w:p>
        </w:tc>
      </w:tr>
      <w:tr w:rsidR="007E7F79" w14:paraId="15272A15" w14:textId="77777777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01373B" w14:textId="77777777" w:rsidR="007E7F79" w:rsidRDefault="00000000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religii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B0A3E2" w14:textId="77777777" w:rsidR="007E7F79" w:rsidRDefault="007E7F79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8BD996" w14:textId="77777777" w:rsidR="007E7F79" w:rsidRDefault="007E7F79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7E7F79" w14:paraId="3656A9C9" w14:textId="77777777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863243" w14:textId="77777777" w:rsidR="007E7F79" w:rsidRDefault="00000000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wychowania do życia w rodzinie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42E485" w14:textId="77777777" w:rsidR="007E7F79" w:rsidRDefault="007E7F79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45944B" w14:textId="77777777" w:rsidR="007E7F79" w:rsidRDefault="007E7F79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5BC41C3" w14:textId="77777777" w:rsidR="007E7F79" w:rsidRDefault="00000000">
      <w:pPr>
        <w:pStyle w:val="Standard"/>
        <w:spacing w:line="360" w:lineRule="auto"/>
      </w:pPr>
      <w:r>
        <w:rPr>
          <w:rFonts w:ascii="Arial" w:hAnsi="Arial"/>
          <w:sz w:val="18"/>
          <w:szCs w:val="18"/>
        </w:rPr>
        <w:t xml:space="preserve">                                  /proszę postawić znak X w odpowiedniej rubryce/</w:t>
      </w:r>
    </w:p>
    <w:p w14:paraId="1233A318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</w:t>
      </w:r>
    </w:p>
    <w:p w14:paraId="62048D9C" w14:textId="77777777" w:rsidR="007E7F79" w:rsidRDefault="00000000">
      <w:pPr>
        <w:pStyle w:val="Standard"/>
        <w:spacing w:line="360" w:lineRule="auto"/>
        <w:jc w:val="both"/>
      </w:pPr>
      <w:r>
        <w:rPr>
          <w:rFonts w:ascii="Arial" w:hAnsi="Arial" w:cs="Arial"/>
          <w:iCs/>
          <w:sz w:val="22"/>
          <w:szCs w:val="22"/>
        </w:rPr>
        <w:t>Oświadczam, że podane informacje są zgodne z prawdą oraz w przypadku przyjęcia mojego dziecka do Liceum Ogólnokształcącego   zobowiązuję się współpracować ze szkołą i dopilnować przestrzegania przez dziecko postanowień Statutu Szkoły.</w:t>
      </w: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7E7F79" w14:paraId="3F6178CF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974DC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4F7EF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867C4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7E7F79" w14:paraId="46663CC5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4764B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ACD99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E42D2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7E7F79" w14:paraId="204D45FF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61A2C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6E433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D46AD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7E7F79" w14:paraId="78B178B2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317BC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267CD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521E0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7E7F79" w14:paraId="784453DF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03B46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EDAF3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2730C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70527AE9" w14:textId="77777777" w:rsidR="007E7F79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9072"/>
      </w:tblGrid>
      <w:tr w:rsidR="007E7F79" w14:paraId="1FA77F7D" w14:textId="7777777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221E0" w14:textId="77777777" w:rsidR="007E7F79" w:rsidRDefault="00000000">
            <w:pPr>
              <w:pStyle w:val="Standard"/>
              <w:spacing w:line="360" w:lineRule="auto"/>
              <w:jc w:val="center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7B4278" wp14:editId="4DB1A745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3" name="Dowolny kształ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2FD9F1B" w14:textId="77777777" w:rsidR="007E7F79" w:rsidRDefault="007E7F79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B4278" id="Dowolny kształt 16" o:spid="_x0000_s1027" style="position:absolute;left:0;text-align:left;margin-left:-.5pt;margin-top:.4pt;width:30.7pt;height:15.75pt;flip:x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22FD9F1B" w14:textId="77777777" w:rsidR="007E7F79" w:rsidRDefault="007E7F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A5123" w14:textId="77777777" w:rsidR="007E7F79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18"/>
                <w:szCs w:val="18"/>
              </w:rPr>
              <w:t>Wyrażam zgodę, aby w razie konieczności podano mojemu dziecku lek przeciwbólowy.</w:t>
            </w:r>
          </w:p>
        </w:tc>
      </w:tr>
      <w:tr w:rsidR="007E7F79" w14:paraId="05AE66F4" w14:textId="7777777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294BB" w14:textId="77777777" w:rsidR="007E7F79" w:rsidRDefault="00000000">
            <w:pPr>
              <w:pStyle w:val="Standard"/>
              <w:spacing w:line="360" w:lineRule="auto"/>
              <w:jc w:val="center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6AEC51" wp14:editId="27F8BFA3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6345</wp:posOffset>
                      </wp:positionV>
                      <wp:extent cx="389891" cy="200025"/>
                      <wp:effectExtent l="0" t="0" r="10159" b="28575"/>
                      <wp:wrapNone/>
                      <wp:docPr id="4" name="Dowolny kształ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9E00495" w14:textId="77777777" w:rsidR="007E7F79" w:rsidRDefault="007E7F79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AEC51" id="Dowolny kształt 17" o:spid="_x0000_s1028" style="position:absolute;left:0;text-align:left;margin-left:-.5pt;margin-top:.5pt;width:30.7pt;height:15.75pt;flip:x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49E00495" w14:textId="77777777" w:rsidR="007E7F79" w:rsidRDefault="007E7F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0BE38" w14:textId="77777777" w:rsidR="007E7F79" w:rsidRDefault="00000000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Wyrażam zgodę na umieszczenie zdjęć zawierających wizerunek mojego dziecka zarejestrowany podczas zajęć i uroczystości szkolnych zorganizowanych przez Centrum Kształcenia „Nauka” w Pile na stronie internetowej szkoły oraz w celu informacji i promocji  szkoły. (Zgodnie z art. 81 ust. o prawie autorskim i prawach pokrewnych o rozpowszechnianiu wizerunku).</w:t>
            </w:r>
          </w:p>
        </w:tc>
      </w:tr>
    </w:tbl>
    <w:p w14:paraId="0EB054BE" w14:textId="77777777" w:rsidR="007E7F79" w:rsidRDefault="007E7F79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7E7F79" w14:paraId="1A0EDD2F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FB60C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7A699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F3D48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7E7F79" w14:paraId="79F9FB95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80860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61C79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F2061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7E7F79" w14:paraId="5EE690E8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574E0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15EA9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95675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7E7F79" w14:paraId="06B35088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1FC48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8347E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2938C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7E7F79" w14:paraId="0383419F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52FD3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870E5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FC05C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5D792D14" w14:textId="77777777" w:rsidR="007E7F79" w:rsidRDefault="007E7F79">
      <w:pPr>
        <w:pStyle w:val="Standard"/>
        <w:rPr>
          <w:rFonts w:ascii="Arial" w:hAnsi="Arial"/>
          <w:sz w:val="16"/>
          <w:szCs w:val="18"/>
        </w:rPr>
      </w:pPr>
    </w:p>
    <w:p w14:paraId="0CC33A93" w14:textId="77777777" w:rsidR="007E7F79" w:rsidRDefault="007E7F79">
      <w:pPr>
        <w:pStyle w:val="Standard"/>
        <w:rPr>
          <w:rFonts w:ascii="Arial" w:hAnsi="Arial"/>
          <w:sz w:val="18"/>
          <w:szCs w:val="18"/>
          <w:u w:val="single"/>
        </w:rPr>
      </w:pPr>
    </w:p>
    <w:p w14:paraId="38AAD8DE" w14:textId="77777777" w:rsidR="007E7F79" w:rsidRDefault="00000000">
      <w:pPr>
        <w:pStyle w:val="Standard"/>
        <w:spacing w:after="240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Załączniki:</w:t>
      </w:r>
    </w:p>
    <w:p w14:paraId="0D4E90B9" w14:textId="77777777" w:rsidR="007E7F79" w:rsidRDefault="00000000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Oryginalne świadectwo ukończenia szkoły podstawowej i zaświadczenie o wynikach egzaminu ósmoklasisty.</w:t>
      </w:r>
    </w:p>
    <w:p w14:paraId="1A12B50B" w14:textId="77777777" w:rsidR="007E7F79" w:rsidRDefault="00000000">
      <w:pPr>
        <w:pStyle w:val="Textbody"/>
        <w:numPr>
          <w:ilvl w:val="0"/>
          <w:numId w:val="2"/>
        </w:numPr>
        <w:spacing w:after="0" w:line="360" w:lineRule="auto"/>
        <w:textAlignment w:val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Orzeczenie lekarskie wydane przez lekarza podstawowej opieki zdrowotnej  wskazujące na bardzo dobry stan zdrowia kandydata do klasy wojskowej.</w:t>
      </w:r>
    </w:p>
    <w:p w14:paraId="5AB82470" w14:textId="77777777" w:rsidR="007E7F79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  fotografie ( 30 x 42 mm ).</w:t>
      </w:r>
    </w:p>
    <w:p w14:paraId="655AB46D" w14:textId="77777777" w:rsidR="007E7F79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Kserokopia odpisu aktu urodzenia.</w:t>
      </w:r>
    </w:p>
    <w:p w14:paraId="63C8AE56" w14:textId="77777777" w:rsidR="007E7F79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Opinia/orzeczenie wydane przez poradnię pomocy psychologiczno-pedagogicznej jeśli kandydat takie posiada.</w:t>
      </w:r>
    </w:p>
    <w:p w14:paraId="24D4F2EF" w14:textId="77777777" w:rsidR="007E7F79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Inne np.:</w:t>
      </w:r>
    </w:p>
    <w:p w14:paraId="18787E90" w14:textId="77777777" w:rsidR="007E7F79" w:rsidRDefault="00000000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prawomocny wyrok sądu rodzinnego orzekający rozwód lub separację lub akt zgonu oraz oświadczenie o samotnym wychowywaniu dziecka oraz niewychowywaniu żadnego dziecka wspólnie z jego rodzicem, </w:t>
      </w:r>
    </w:p>
    <w:p w14:paraId="619C1594" w14:textId="77777777" w:rsidR="007E7F79" w:rsidRDefault="00000000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dokument poświadczający objęcie dziecka pieczą zastępczą</w:t>
      </w:r>
    </w:p>
    <w:p w14:paraId="3BF4C29B" w14:textId="77777777" w:rsidR="007E7F79" w:rsidRDefault="007E7F79">
      <w:pPr>
        <w:pStyle w:val="Standard"/>
        <w:spacing w:line="360" w:lineRule="auto"/>
        <w:jc w:val="center"/>
        <w:rPr>
          <w:rFonts w:ascii="Arial" w:hAnsi="Arial"/>
          <w:sz w:val="16"/>
          <w:szCs w:val="18"/>
        </w:rPr>
      </w:pPr>
    </w:p>
    <w:p w14:paraId="37DA871B" w14:textId="77777777" w:rsidR="007E7F79" w:rsidRDefault="00000000">
      <w:pPr>
        <w:pStyle w:val="Textbody"/>
        <w:jc w:val="center"/>
      </w:pPr>
      <w:r>
        <w:rPr>
          <w:rFonts w:ascii="Arial" w:hAnsi="Arial"/>
          <w:b/>
          <w:color w:val="FF0000"/>
          <w:sz w:val="22"/>
          <w:szCs w:val="22"/>
        </w:rPr>
        <w:t>Uwaga!</w:t>
      </w:r>
      <w:r>
        <w:rPr>
          <w:rFonts w:ascii="Arial" w:hAnsi="Arial"/>
          <w:color w:val="FF0000"/>
          <w:sz w:val="22"/>
          <w:szCs w:val="22"/>
        </w:rPr>
        <w:t xml:space="preserve"> </w:t>
      </w:r>
    </w:p>
    <w:p w14:paraId="557DE5A2" w14:textId="77777777" w:rsidR="007E7F79" w:rsidRDefault="00000000">
      <w:pPr>
        <w:pStyle w:val="Textbody"/>
        <w:jc w:val="center"/>
      </w:pPr>
      <w:r>
        <w:rPr>
          <w:rFonts w:ascii="Arial" w:hAnsi="Arial"/>
          <w:color w:val="FF0000"/>
          <w:sz w:val="22"/>
          <w:szCs w:val="22"/>
        </w:rPr>
        <w:t>Szkoła dla młodzieży jest nieodpłatna</w:t>
      </w:r>
      <w:r>
        <w:rPr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Fonts w:ascii="Arial" w:hAnsi="Arial"/>
          <w:color w:val="FF0000"/>
          <w:sz w:val="22"/>
          <w:szCs w:val="22"/>
        </w:rPr>
        <w:t>przez cały cykl kształcenia (nie pobieramy czesnego) i posiada uprawnienia szkoły publicznej.</w:t>
      </w:r>
    </w:p>
    <w:p w14:paraId="59DF54FC" w14:textId="77777777" w:rsidR="007E7F79" w:rsidRDefault="00000000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KLAUZULA INFORMACYJNA</w:t>
      </w:r>
    </w:p>
    <w:p w14:paraId="67CC3F48" w14:textId="77777777" w:rsidR="007E7F79" w:rsidRDefault="007E7F79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1A4910A" w14:textId="77777777" w:rsidR="007E7F79" w:rsidRDefault="00000000">
      <w:pPr>
        <w:pStyle w:val="Standard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art. 13 Rozporządzenia Parlamentu Europejskiego i Rady (UE) 2016/679 z dnia 27 kwietnia 2016r. w sprawie ochrony osób fizycznych w związku z przetwarzaniem danych osobowych i w sprawie swobodnego przepływu takich danych oraz uchylenia dyrektywy 95/46/WE  (4.5.2016  L 119/40 Dziennik Urzędowy Unii Europejskiej PL) przyjmuję do wiadomości, że:</w:t>
      </w:r>
      <w:r>
        <w:rPr>
          <w:rFonts w:ascii="Arial" w:hAnsi="Arial" w:cs="Arial"/>
          <w:sz w:val="20"/>
          <w:szCs w:val="20"/>
        </w:rPr>
        <w:tab/>
      </w:r>
    </w:p>
    <w:p w14:paraId="415CE4FB" w14:textId="77777777" w:rsidR="007E7F79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Administratorem podanych przeze mnie danych osobowych jest Centrum Kształcenia „Nauka” sp. z o.o., ul. Warsztatowa 6, 64-920 Piła (dalej: ”Szkoła”), e-mail: sekretariat@nauka.pila.pl</w:t>
      </w:r>
    </w:p>
    <w:p w14:paraId="23C93B71" w14:textId="77777777" w:rsidR="007E7F79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Podane dane osobowe będą przetwarzane przez Administratora przez okres rekrutacji na rok szkolny …………/………… i realizacji działalności dydaktyczno-wychowawczo-opiekuńczej wobec dziecka, którego dane dotyczą.</w:t>
      </w:r>
    </w:p>
    <w:p w14:paraId="79FA11C0" w14:textId="77777777" w:rsidR="007E7F79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osobowe będą przetwarzane na podstawie art. 6 ust. 1 lit. c  w/w ogólnego rozporządzenia o ochronie danych w celu realizacji zadań ustawowych, określonych w Ustawie – Prawo oświatowe z dn. 14 grudnia 2016 r. (Dz. U. z 2017 r., poz. 59 oraz Ustawy o systemie oświaty z dnia 7 września 1991r. (Dz. U. z 2017 r., poz. 2198) i statutowych zadań dydaktycznych, opiekuńczych i wychowawczych w placówce.</w:t>
      </w:r>
    </w:p>
    <w:p w14:paraId="0987D955" w14:textId="77777777" w:rsidR="007E7F79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Dane nie będą udostępniane podmiotom innym niż upoważnione na podstawie stosownych przepisów prawa. Pani/Pana dane osobowe mogą być przekazywane podmiotom przetwarzającym dane osobowe na zlecenie administratora tj. podmiotom świadczącym usługi informatyczne w celu realizacji działalności </w:t>
      </w:r>
      <w:proofErr w:type="spellStart"/>
      <w:r>
        <w:rPr>
          <w:rFonts w:ascii="Arial" w:hAnsi="Arial" w:cs="Arial"/>
          <w:sz w:val="20"/>
          <w:szCs w:val="20"/>
        </w:rPr>
        <w:t>dydatkyczno</w:t>
      </w:r>
      <w:proofErr w:type="spellEnd"/>
      <w:r>
        <w:rPr>
          <w:rFonts w:ascii="Arial" w:hAnsi="Arial" w:cs="Arial"/>
          <w:sz w:val="20"/>
          <w:szCs w:val="20"/>
        </w:rPr>
        <w:t>-wychowawczo-opiekuńczej wobec dziecka, którego dane dotyczą.</w:t>
      </w:r>
    </w:p>
    <w:p w14:paraId="3BA9389E" w14:textId="77777777" w:rsidR="007E7F79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Przysługuje mi prawo żądania dostępu do podanych przeze mnie danych osobowych, ich sprostowania, usunięcia lub ograniczenia przetwarzania oraz prawo do wniesienia sprzeciwu wobec przetwarzania.</w:t>
      </w:r>
    </w:p>
    <w:p w14:paraId="65EDDBB7" w14:textId="77777777" w:rsidR="007E7F79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Ponadto, przysługuje mi prawo do wniesienia skargi do organu nadzorczego – Prezesa Urzędu Ochrony Danych Osobowych - jeżeli uznam, że podane przeze mnie dane osobowe przetwarzane są niezgodnie z przepisami obowiązującego prawa.</w:t>
      </w:r>
    </w:p>
    <w:p w14:paraId="7112DEE8" w14:textId="77777777" w:rsidR="007E7F79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Podanie przeze mnie danych osobowych jest obowiązkowe, na podstawie przepisów prawa dotyczących obowiązku nauczania, w tym ustawy Prawo oświatowe z dn. 14 grudnia 2016r. (Dz. U. z 2017r., poz. 59 oraz Ustawy o systemie oświaty z dnia 7 września 1991r. (Dz. U. z 2017r., poz. 2198)</w:t>
      </w:r>
    </w:p>
    <w:p w14:paraId="7BFE6BE7" w14:textId="77777777" w:rsidR="007E7F79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przetwarzane w sposób zautomatyzowany i nie będą profilowane.</w:t>
      </w:r>
    </w:p>
    <w:p w14:paraId="6A7E8669" w14:textId="77777777" w:rsidR="007E7F79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przekazywane do organizacji międzynarodowych ani do państw spoza Europejskiego Obszaru Gospodarczego.</w:t>
      </w:r>
    </w:p>
    <w:p w14:paraId="12F74FFA" w14:textId="77777777" w:rsidR="007E7F79" w:rsidRDefault="007E7F79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14:paraId="34C3D787" w14:textId="77777777" w:rsidR="007E7F79" w:rsidRDefault="007E7F79">
      <w:pPr>
        <w:pStyle w:val="Standard"/>
        <w:rPr>
          <w:rFonts w:ascii="Arial" w:hAnsi="Arial" w:cs="Arial"/>
          <w:sz w:val="22"/>
          <w:szCs w:val="22"/>
        </w:rPr>
      </w:pPr>
    </w:p>
    <w:p w14:paraId="5830283D" w14:textId="77777777" w:rsidR="007E7F79" w:rsidRDefault="007E7F79">
      <w:pPr>
        <w:pStyle w:val="Standard"/>
        <w:rPr>
          <w:rFonts w:ascii="Arial" w:hAnsi="Arial" w:cs="Arial"/>
          <w:sz w:val="22"/>
          <w:szCs w:val="22"/>
        </w:rPr>
      </w:pPr>
    </w:p>
    <w:p w14:paraId="4A848FF7" w14:textId="77777777" w:rsidR="007E7F79" w:rsidRDefault="007E7F79">
      <w:pPr>
        <w:pStyle w:val="Standard"/>
        <w:rPr>
          <w:rFonts w:ascii="Arial" w:hAnsi="Arial" w:cs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7E7F79" w14:paraId="79FF98D9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3CE78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4C654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98491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7E7F79" w14:paraId="52E9FEFF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7A581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53CA1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39C24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7E7F79" w14:paraId="3A15FC64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86861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95915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B609B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7E7F79" w14:paraId="625B5641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0593F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CCCAE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526BA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7E7F79" w14:paraId="3E01385C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8EDA7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20B0B" w14:textId="77777777" w:rsidR="007E7F79" w:rsidRDefault="007E7F79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E63A3" w14:textId="77777777" w:rsidR="007E7F79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4FDBFA96" w14:textId="77777777" w:rsidR="007E7F79" w:rsidRDefault="007E7F79">
      <w:pPr>
        <w:pStyle w:val="Standard"/>
        <w:rPr>
          <w:rFonts w:ascii="Arial" w:hAnsi="Arial" w:cs="Arial"/>
          <w:sz w:val="22"/>
          <w:szCs w:val="22"/>
        </w:rPr>
      </w:pPr>
    </w:p>
    <w:p w14:paraId="45292C2D" w14:textId="77777777" w:rsidR="007E7F79" w:rsidRDefault="007E7F79">
      <w:pPr>
        <w:pStyle w:val="Textbody"/>
        <w:rPr>
          <w:rFonts w:ascii="Arial" w:hAnsi="Arial" w:cs="Arial"/>
          <w:b/>
          <w:sz w:val="22"/>
          <w:szCs w:val="22"/>
        </w:rPr>
      </w:pPr>
    </w:p>
    <w:p w14:paraId="57909276" w14:textId="77777777" w:rsidR="007E7F79" w:rsidRDefault="007E7F79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sectPr w:rsidR="007E7F79">
      <w:pgSz w:w="11906" w:h="16838"/>
      <w:pgMar w:top="1135" w:right="1133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F638C" w14:textId="77777777" w:rsidR="006943B9" w:rsidRDefault="006943B9">
      <w:r>
        <w:separator/>
      </w:r>
    </w:p>
  </w:endnote>
  <w:endnote w:type="continuationSeparator" w:id="0">
    <w:p w14:paraId="24726E1D" w14:textId="77777777" w:rsidR="006943B9" w:rsidRDefault="0069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DA9C4" w14:textId="77777777" w:rsidR="006943B9" w:rsidRDefault="006943B9">
      <w:r>
        <w:rPr>
          <w:color w:val="000000"/>
        </w:rPr>
        <w:separator/>
      </w:r>
    </w:p>
  </w:footnote>
  <w:footnote w:type="continuationSeparator" w:id="0">
    <w:p w14:paraId="1599402F" w14:textId="77777777" w:rsidR="006943B9" w:rsidRDefault="00694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F2A2D"/>
    <w:multiLevelType w:val="multilevel"/>
    <w:tmpl w:val="7802510C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E8751BF"/>
    <w:multiLevelType w:val="multilevel"/>
    <w:tmpl w:val="C56A09D4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 w15:restartNumberingAfterBreak="0">
    <w:nsid w:val="20D549E6"/>
    <w:multiLevelType w:val="multilevel"/>
    <w:tmpl w:val="9462FA34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" w15:restartNumberingAfterBreak="0">
    <w:nsid w:val="49B72F3C"/>
    <w:multiLevelType w:val="multilevel"/>
    <w:tmpl w:val="B156D7C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02918"/>
    <w:multiLevelType w:val="multilevel"/>
    <w:tmpl w:val="6B947390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73F70F7E"/>
    <w:multiLevelType w:val="multilevel"/>
    <w:tmpl w:val="0F1AA122"/>
    <w:lvl w:ilvl="0">
      <w:start w:val="1"/>
      <w:numFmt w:val="decimal"/>
      <w:lvlText w:val="%1."/>
      <w:lvlJc w:val="left"/>
      <w:pPr>
        <w:ind w:left="1146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num w:numId="1" w16cid:durableId="611938261">
    <w:abstractNumId w:val="2"/>
  </w:num>
  <w:num w:numId="2" w16cid:durableId="1343780839">
    <w:abstractNumId w:val="0"/>
  </w:num>
  <w:num w:numId="3" w16cid:durableId="567763054">
    <w:abstractNumId w:val="1"/>
  </w:num>
  <w:num w:numId="4" w16cid:durableId="234976853">
    <w:abstractNumId w:val="3"/>
  </w:num>
  <w:num w:numId="5" w16cid:durableId="2022004143">
    <w:abstractNumId w:val="0"/>
    <w:lvlOverride w:ilvl="0">
      <w:startOverride w:val="1"/>
    </w:lvlOverride>
  </w:num>
  <w:num w:numId="6" w16cid:durableId="1765611964">
    <w:abstractNumId w:val="4"/>
  </w:num>
  <w:num w:numId="7" w16cid:durableId="5239789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E7F79"/>
    <w:rsid w:val="005859DE"/>
    <w:rsid w:val="006943B9"/>
    <w:rsid w:val="007E7F79"/>
    <w:rsid w:val="00F9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D905A"/>
  <w15:docId w15:val="{F05F56B7-4958-4BFC-BD90-A5A28E5B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Standard"/>
    <w:next w:val="Standard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Standard"/>
    <w:next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Standard"/>
    <w:next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Standard"/>
    <w:next w:val="Standard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eastAsia="Andale Sans UI" w:cs="Tahoma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styleId="Bezodstpw">
    <w:name w:val="No Spacing"/>
    <w:pPr>
      <w:widowControl/>
      <w:suppressAutoHyphens/>
    </w:pPr>
    <w:rPr>
      <w:rFonts w:ascii="Calibri" w:hAnsi="Calibri" w:cs="Tahoma"/>
      <w:sz w:val="22"/>
      <w:szCs w:val="22"/>
      <w:lang w:eastAsia="en-US" w:bidi="ar-SA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1129</Words>
  <Characters>6779</Characters>
  <Application>Microsoft Office Word</Application>
  <DocSecurity>0</DocSecurity>
  <Lines>56</Lines>
  <Paragraphs>15</Paragraphs>
  <ScaleCrop>false</ScaleCrop>
  <Company/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Weronika Truszkowska</cp:lastModifiedBy>
  <cp:revision>2</cp:revision>
  <cp:lastPrinted>2020-06-24T08:10:00Z</cp:lastPrinted>
  <dcterms:created xsi:type="dcterms:W3CDTF">2023-03-01T22:57:00Z</dcterms:created>
  <dcterms:modified xsi:type="dcterms:W3CDTF">2023-03-01T22:57:00Z</dcterms:modified>
</cp:coreProperties>
</file>