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7312"/>
      </w:tblGrid>
      <w:tr w:rsidR="00DE1E3F" w14:paraId="132A8802" w14:textId="77777777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CD4FB" w14:textId="77777777" w:rsidR="00DE1E3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5"/>
                <w:szCs w:val="15"/>
              </w:rPr>
              <w:t xml:space="preserve">           </w:t>
            </w:r>
            <w:r>
              <w:rPr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 wp14:anchorId="48E748CA" wp14:editId="6BE05083">
                  <wp:extent cx="1325358" cy="795244"/>
                  <wp:effectExtent l="0" t="0" r="8142" b="4856"/>
                  <wp:docPr id="1393681080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346A7" w14:textId="77777777" w:rsidR="00DE1E3F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14:paraId="098A2142" w14:textId="77777777" w:rsidR="00DE1E3F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</w:rPr>
              <w:t>dla kandydata do klasy pierwszej  4 – letniego  Liceum Ogólnokształcącego</w:t>
            </w:r>
          </w:p>
        </w:tc>
      </w:tr>
    </w:tbl>
    <w:p w14:paraId="61B0714C" w14:textId="77777777" w:rsidR="00DE1E3F" w:rsidRDefault="00000000">
      <w:pPr>
        <w:pStyle w:val="Standard"/>
        <w:spacing w:line="360" w:lineRule="auto"/>
      </w:pPr>
      <w:r>
        <w:rPr>
          <w:rFonts w:ascii="Arial" w:hAnsi="Arial"/>
          <w:sz w:val="15"/>
          <w:szCs w:val="15"/>
        </w:rPr>
        <w:t xml:space="preserve">          </w:t>
      </w:r>
      <w:r>
        <w:rPr>
          <w:rFonts w:ascii="Arial" w:hAnsi="Arial"/>
          <w:sz w:val="26"/>
          <w:szCs w:val="26"/>
        </w:rPr>
        <w:t xml:space="preserve"> 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DE1E3F" w14:paraId="70FB3876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748E0" w14:textId="77777777" w:rsidR="00DE1E3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2"/>
                <w:szCs w:val="22"/>
              </w:rPr>
              <w:t xml:space="preserve">bez profilu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3922A" w14:textId="77777777" w:rsidR="00DE1E3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7D9758" wp14:editId="4823D838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1900526045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2C5334A" w14:textId="77777777" w:rsidR="00DE1E3F" w:rsidRDefault="00DE1E3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D9758"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32C5334A" w14:textId="77777777" w:rsidR="00DE1E3F" w:rsidRDefault="00DE1E3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1E3F" w14:paraId="75DAB0E8" w14:textId="77777777">
        <w:tblPrEx>
          <w:tblCellMar>
            <w:top w:w="0" w:type="dxa"/>
            <w:bottom w:w="0" w:type="dxa"/>
          </w:tblCellMar>
        </w:tblPrEx>
        <w:tc>
          <w:tcPr>
            <w:tcW w:w="962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1F396" w14:textId="77777777" w:rsidR="00DE1E3F" w:rsidRDefault="00000000">
            <w:pPr>
              <w:pStyle w:val="Standard"/>
              <w:spacing w:line="360" w:lineRule="auto"/>
              <w:ind w:left="1026"/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lub o profilach:</w:t>
            </w:r>
          </w:p>
        </w:tc>
      </w:tr>
      <w:tr w:rsidR="00DE1E3F" w14:paraId="13FF306C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1B861" w14:textId="77777777" w:rsidR="00DE1E3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2"/>
                <w:szCs w:val="22"/>
              </w:rPr>
              <w:t>stylu, wizażu i makijażu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4411" w14:textId="77777777" w:rsidR="00DE1E3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2AC09A" wp14:editId="5D2B88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2542</wp:posOffset>
                      </wp:positionV>
                      <wp:extent cx="389891" cy="200025"/>
                      <wp:effectExtent l="0" t="0" r="10159" b="28575"/>
                      <wp:wrapNone/>
                      <wp:docPr id="1920075683" name="Dowolny kształ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FEFC1B5" w14:textId="77777777" w:rsidR="00DE1E3F" w:rsidRDefault="00DE1E3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AC09A" id="Dowolny kształt 12" o:spid="_x0000_s1027" style="position:absolute;margin-left:0;margin-top:.2pt;width:30.7pt;height:15.75pt;flip:x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i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7FEFC1B5" w14:textId="77777777" w:rsidR="00DE1E3F" w:rsidRDefault="00DE1E3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1E3F" w14:paraId="01E98A4F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15675" w14:textId="77777777" w:rsidR="00DE1E3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2"/>
                <w:szCs w:val="22"/>
              </w:rPr>
              <w:t>ratownictwa przedmedycznego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E9B53" w14:textId="77777777" w:rsidR="00DE1E3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2AC993" wp14:editId="06840E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1007685269" name="Dowolny kształ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2EEDFBE" w14:textId="77777777" w:rsidR="00DE1E3F" w:rsidRDefault="00DE1E3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AC993" id="Dowolny kształt 14" o:spid="_x0000_s1028" style="position:absolute;margin-left:0;margin-top:.4pt;width:30.7pt;height:15.75pt;flip:x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Wm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62EEDFBE" w14:textId="77777777" w:rsidR="00DE1E3F" w:rsidRDefault="00DE1E3F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76BB34A" w14:textId="77777777" w:rsidR="00DE1E3F" w:rsidRDefault="00000000">
      <w:pPr>
        <w:pStyle w:val="Standard"/>
        <w:spacing w:line="360" w:lineRule="auto"/>
      </w:pPr>
      <w:r>
        <w:rPr>
          <w:rFonts w:ascii="Arial" w:hAnsi="Arial"/>
          <w:sz w:val="16"/>
        </w:rPr>
        <w:t>/w okienku należy wpisać cyfrę 1,2,3 odpowiadającą kolejności  wyboru szkoły/</w:t>
      </w:r>
    </w:p>
    <w:p w14:paraId="79CA1FBC" w14:textId="77777777" w:rsidR="00DE1E3F" w:rsidRDefault="00DE1E3F">
      <w:pPr>
        <w:pStyle w:val="Standard"/>
        <w:spacing w:line="360" w:lineRule="auto"/>
        <w:rPr>
          <w:rFonts w:ascii="Arial" w:hAnsi="Arial"/>
          <w:b/>
          <w:sz w:val="22"/>
          <w:szCs w:val="22"/>
          <w:u w:val="single"/>
        </w:rPr>
      </w:pPr>
    </w:p>
    <w:p w14:paraId="5A3057D2" w14:textId="77777777" w:rsidR="00DE1E3F" w:rsidRDefault="00000000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14:paraId="0BA5FC1E" w14:textId="77777777" w:rsidR="00DE1E3F" w:rsidRDefault="0000000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............................................................................................................................................</w:t>
      </w:r>
    </w:p>
    <w:p w14:paraId="79C5C2CB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......................................................................................................................................</w:t>
      </w:r>
    </w:p>
    <w:p w14:paraId="32CED2EB" w14:textId="77777777" w:rsidR="00DE1E3F" w:rsidRDefault="00DE1E3F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DE1E3F" w14:paraId="1D92DB11" w14:textId="77777777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7E4DDF" w14:textId="77777777" w:rsidR="00DE1E3F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E4F4F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67BD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96F90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9C01B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B88A8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63507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D1686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60060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939B8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80F53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D0C7EF" w14:textId="77777777" w:rsidR="00DE1E3F" w:rsidRDefault="00DE1E3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5EADA58" w14:textId="77777777" w:rsidR="00DE1E3F" w:rsidRDefault="00DE1E3F">
      <w:pPr>
        <w:pStyle w:val="Standard"/>
        <w:spacing w:line="360" w:lineRule="auto"/>
      </w:pPr>
    </w:p>
    <w:p w14:paraId="3DC71A2A" w14:textId="77777777" w:rsidR="00DE1E3F" w:rsidRDefault="00000000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14:paraId="1A439FF1" w14:textId="77777777" w:rsidR="00DE1E3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Fonts w:ascii="Arial" w:hAnsi="Arial"/>
          <w:i/>
          <w:iCs/>
          <w:sz w:val="18"/>
          <w:szCs w:val="18"/>
        </w:rPr>
        <w:t>dzień, miesiąc, rok, miejscowość, województwo</w:t>
      </w:r>
    </w:p>
    <w:p w14:paraId="2F5B9C7F" w14:textId="77777777" w:rsidR="00DE1E3F" w:rsidRDefault="00000000">
      <w:pPr>
        <w:pStyle w:val="Standard"/>
        <w:spacing w:line="100" w:lineRule="atLeast"/>
      </w:pPr>
      <w:r>
        <w:rPr>
          <w:rFonts w:ascii="Arial" w:hAnsi="Arial"/>
          <w:i/>
          <w:iCs/>
          <w:sz w:val="18"/>
          <w:szCs w:val="18"/>
        </w:rPr>
        <w:t xml:space="preserve"> </w:t>
      </w:r>
      <w:r>
        <w:rPr>
          <w:rFonts w:ascii="Arial" w:hAnsi="Arial"/>
          <w:sz w:val="22"/>
          <w:szCs w:val="22"/>
        </w:rPr>
        <w:t xml:space="preserve">                                                           </w:t>
      </w:r>
    </w:p>
    <w:p w14:paraId="688F7399" w14:textId="77777777" w:rsidR="00DE1E3F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 xml:space="preserve">Adres zamieszkania: </w:t>
      </w:r>
      <w:r>
        <w:rPr>
          <w:rFonts w:ascii="Arial" w:hAnsi="Arial"/>
          <w:iCs/>
          <w:sz w:val="22"/>
          <w:szCs w:val="22"/>
        </w:rPr>
        <w:t>ul.</w:t>
      </w:r>
      <w:r>
        <w:rPr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Fonts w:ascii="Arial" w:hAnsi="Arial"/>
          <w:iCs/>
          <w:sz w:val="22"/>
          <w:szCs w:val="22"/>
        </w:rPr>
        <w:t xml:space="preserve">nr domu </w:t>
      </w:r>
      <w:r>
        <w:rPr>
          <w:rFonts w:ascii="Arial" w:hAnsi="Arial"/>
          <w:sz w:val="22"/>
          <w:szCs w:val="22"/>
        </w:rPr>
        <w:t>...........</w:t>
      </w:r>
      <w:r>
        <w:rPr>
          <w:rFonts w:ascii="Arial" w:hAnsi="Arial"/>
          <w:iCs/>
          <w:sz w:val="22"/>
          <w:szCs w:val="22"/>
        </w:rPr>
        <w:t>nr mieszkania</w:t>
      </w:r>
      <w:r>
        <w:rPr>
          <w:rFonts w:ascii="Arial" w:hAnsi="Arial"/>
          <w:sz w:val="22"/>
          <w:szCs w:val="22"/>
        </w:rPr>
        <w:t>...............</w:t>
      </w:r>
    </w:p>
    <w:p w14:paraId="6252AF03" w14:textId="77777777" w:rsidR="00DE1E3F" w:rsidRDefault="00000000">
      <w:pPr>
        <w:pStyle w:val="Standard"/>
        <w:spacing w:line="360" w:lineRule="auto"/>
      </w:pPr>
      <w:r>
        <w:rPr>
          <w:rFonts w:ascii="Arial" w:hAnsi="Arial"/>
          <w:iCs/>
          <w:sz w:val="22"/>
          <w:szCs w:val="22"/>
        </w:rPr>
        <w:t>kod pocztowy</w:t>
      </w:r>
      <w:r>
        <w:rPr>
          <w:rFonts w:ascii="Arial" w:hAnsi="Arial"/>
          <w:sz w:val="22"/>
          <w:szCs w:val="22"/>
        </w:rPr>
        <w:t xml:space="preserve">  _ _ - _ _ _  </w:t>
      </w:r>
      <w:r>
        <w:rPr>
          <w:rFonts w:ascii="Arial" w:hAnsi="Arial"/>
          <w:iCs/>
          <w:sz w:val="22"/>
          <w:szCs w:val="22"/>
        </w:rPr>
        <w:t xml:space="preserve">miejscowość </w:t>
      </w:r>
      <w:r>
        <w:rPr>
          <w:rFonts w:ascii="Arial" w:hAnsi="Arial"/>
          <w:sz w:val="22"/>
          <w:szCs w:val="22"/>
        </w:rPr>
        <w:t>............................................ gmina.......................................</w:t>
      </w:r>
    </w:p>
    <w:p w14:paraId="1910FEA7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woj.…...................................................................................</w:t>
      </w:r>
    </w:p>
    <w:p w14:paraId="3C060A1C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14:paraId="4EBEABEA" w14:textId="77777777" w:rsidR="00DE1E3F" w:rsidRDefault="00DE1E3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03D5FE63" w14:textId="77777777" w:rsidR="00DE1E3F" w:rsidRDefault="0000000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Ukończona Szkoła Podstawowa  Nr …................   miejscowość …..................................................</w:t>
      </w:r>
    </w:p>
    <w:p w14:paraId="438CCF4A" w14:textId="77777777" w:rsidR="00DE1E3F" w:rsidRDefault="00DE1E3F">
      <w:pPr>
        <w:pStyle w:val="Standard"/>
        <w:rPr>
          <w:rFonts w:ascii="Arial" w:hAnsi="Arial"/>
          <w:sz w:val="10"/>
          <w:szCs w:val="10"/>
        </w:rPr>
      </w:pPr>
    </w:p>
    <w:p w14:paraId="0BF933FC" w14:textId="77777777" w:rsidR="00DE1E3F" w:rsidRDefault="00000000">
      <w:pPr>
        <w:pStyle w:val="Standard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     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DE1E3F" w14:paraId="6E16368B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05D0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7F066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E725E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24010D9B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76DC0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A5750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45580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14:paraId="5773C1AF" w14:textId="77777777" w:rsidR="00DE1E3F" w:rsidRDefault="00DE1E3F">
      <w:pPr>
        <w:pStyle w:val="Standard"/>
        <w:rPr>
          <w:rFonts w:ascii="Arial" w:hAnsi="Arial"/>
          <w:sz w:val="18"/>
          <w:szCs w:val="18"/>
        </w:rPr>
      </w:pPr>
    </w:p>
    <w:p w14:paraId="0EDA3044" w14:textId="77777777" w:rsidR="00DE1E3F" w:rsidRDefault="00000000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14:paraId="637A6470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14:paraId="696BFE51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…..........................................................................</w:t>
      </w:r>
    </w:p>
    <w:p w14:paraId="6F085D43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2EEECC80" w14:textId="77777777" w:rsidR="00DE1E3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1A281967" w14:textId="77777777" w:rsidR="00DE1E3F" w:rsidRDefault="00000000">
      <w:pPr>
        <w:pStyle w:val="Standard"/>
        <w:spacing w:line="100" w:lineRule="atLeast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14:paraId="0F63422A" w14:textId="77777777" w:rsidR="00DE1E3F" w:rsidRDefault="00DE1E3F">
      <w:pPr>
        <w:pStyle w:val="Standard"/>
        <w:spacing w:line="100" w:lineRule="atLeast"/>
        <w:jc w:val="center"/>
        <w:rPr>
          <w:rFonts w:ascii="Arial" w:hAnsi="Arial"/>
          <w:sz w:val="18"/>
          <w:szCs w:val="18"/>
        </w:rPr>
      </w:pPr>
    </w:p>
    <w:p w14:paraId="6DEDEC25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14:paraId="5B892BB2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….............................................  e-mail …..........................................................................</w:t>
      </w:r>
    </w:p>
    <w:p w14:paraId="385E2701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0F0B14F4" w14:textId="77777777" w:rsidR="00DE1E3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372F81F9" w14:textId="77777777" w:rsidR="00DE1E3F" w:rsidRDefault="00000000">
      <w:pPr>
        <w:pStyle w:val="Standard"/>
        <w:spacing w:line="100" w:lineRule="atLeast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14:paraId="349A032D" w14:textId="77777777" w:rsidR="00DE1E3F" w:rsidRDefault="00DE1E3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1378A766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Rodzeństwo / wiek, do jakiej szkoły uczęszczają /</w:t>
      </w:r>
    </w:p>
    <w:p w14:paraId="16BAA390" w14:textId="77777777" w:rsidR="00DE1E3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112184EF" w14:textId="77777777" w:rsidR="00DE1E3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DF59273" w14:textId="77777777" w:rsidR="00DE1E3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61002682" w14:textId="77777777" w:rsidR="00DE1E3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5DD2362C" w14:textId="77777777" w:rsidR="00DE1E3F" w:rsidRDefault="00DE1E3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647513DE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DE1E3F" w14:paraId="4F146CC1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81C56" w14:textId="77777777" w:rsidR="00DE1E3F" w:rsidRDefault="00DE1E3F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B416A3" w14:textId="77777777" w:rsidR="00DE1E3F" w:rsidRDefault="00000000">
            <w:pPr>
              <w:pStyle w:val="TableContents"/>
              <w:snapToGrid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D54DBE" w14:textId="77777777" w:rsidR="00DE1E3F" w:rsidRDefault="00000000">
            <w:pPr>
              <w:pStyle w:val="TableContents"/>
              <w:snapToGrid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DE1E3F" w14:paraId="5A5D7C30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9D162E" w14:textId="77777777" w:rsidR="00DE1E3F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8DC64" w14:textId="77777777" w:rsidR="00DE1E3F" w:rsidRDefault="00DE1E3F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BE7EE" w14:textId="77777777" w:rsidR="00DE1E3F" w:rsidRDefault="00DE1E3F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3A94DB07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721866" w14:textId="77777777" w:rsidR="00DE1E3F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EEE86" w14:textId="77777777" w:rsidR="00DE1E3F" w:rsidRDefault="00DE1E3F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172FB" w14:textId="77777777" w:rsidR="00DE1E3F" w:rsidRDefault="00DE1E3F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7BA37F32" w14:textId="77777777" w:rsidR="00DE1E3F" w:rsidRDefault="00000000">
      <w:pPr>
        <w:pStyle w:val="Standard"/>
        <w:spacing w:line="360" w:lineRule="auto"/>
      </w:pPr>
      <w:r>
        <w:rPr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14:paraId="4A539155" w14:textId="77777777" w:rsidR="00DE1E3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14:paraId="02FB4093" w14:textId="77777777" w:rsidR="00DE1E3F" w:rsidRDefault="00000000">
      <w:pPr>
        <w:pStyle w:val="Standard"/>
        <w:spacing w:line="360" w:lineRule="auto"/>
        <w:jc w:val="both"/>
      </w:pPr>
      <w:r>
        <w:rPr>
          <w:rFonts w:ascii="Arial" w:hAnsi="Arial" w:cs="Arial"/>
          <w:iCs/>
          <w:sz w:val="22"/>
          <w:szCs w:val="22"/>
        </w:rPr>
        <w:t>Oświadczam, że podane informacje są zgodne z prawdą oraz w przypadku przyjęcia mojego dziecka do Liceum Ogólnokształcącego zobowiązuję się współpracować ze szkołą i dopilnować 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E1E3F" w14:paraId="27C4C2B8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900F2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630F0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03CA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759023E9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EC8B6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6CCFA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26B03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DE1E3F" w14:paraId="0A81536A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E88F9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97E83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7616C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E1E3F" w14:paraId="66C5E8E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9C18E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33954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B360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39F6F697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4E04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CB77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7702B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525ED7F2" w14:textId="77777777" w:rsidR="00DE1E3F" w:rsidRDefault="00DE1E3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DE1E3F" w14:paraId="5D0D650C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F37A2" w14:textId="77777777" w:rsidR="00DE1E3F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34E45D" wp14:editId="6F297682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583339426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963B939" w14:textId="77777777" w:rsidR="00DE1E3F" w:rsidRDefault="00DE1E3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4E45D" id="Dowolny kształt 16" o:spid="_x0000_s1029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0963B939" w14:textId="77777777" w:rsidR="00DE1E3F" w:rsidRDefault="00DE1E3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5F7B9" w14:textId="77777777" w:rsidR="00DE1E3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DE1E3F" w14:paraId="64D15015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A6C54" w14:textId="77777777" w:rsidR="00DE1E3F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4B4584F" wp14:editId="35AC8493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651201619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D17A3D0" w14:textId="77777777" w:rsidR="00DE1E3F" w:rsidRDefault="00DE1E3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4584F" id="Dowolny kształt 17" o:spid="_x0000_s1030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1D17A3D0" w14:textId="77777777" w:rsidR="00DE1E3F" w:rsidRDefault="00DE1E3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AACBA" w14:textId="77777777" w:rsidR="00DE1E3F" w:rsidRDefault="0000000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Wyrażam zgodę na umieszczenie zdjęć zawierających wizerunek mojego dziecka zarejestrowany podczas zajęć i uroczystości szkolnych zorganizowanych przez Centrum Kształcenia „Nauka” w Pile na stronie internetowej szkoły oraz w celu informacji i promocji  szkoły. (Zgodnie z art. 81 ust. o prawie autorskim i prawach pokrewnych o rozpowszechnianiu wizerunku).</w:t>
            </w:r>
          </w:p>
        </w:tc>
      </w:tr>
    </w:tbl>
    <w:p w14:paraId="4CFA20DA" w14:textId="77777777" w:rsidR="00DE1E3F" w:rsidRDefault="00DE1E3F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E1E3F" w14:paraId="01776547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2243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E40BA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5F7FD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52FBCC3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50964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62ECD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E3BDF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DE1E3F" w14:paraId="67A04499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B9D7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72381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9E0C2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E1E3F" w14:paraId="58D08CD2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47E6C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2AABC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CBC4B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6407A630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72CA1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7FC3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4DBF9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147F6B43" w14:textId="77777777" w:rsidR="00DE1E3F" w:rsidRDefault="00DE1E3F">
      <w:pPr>
        <w:pStyle w:val="Standard"/>
        <w:rPr>
          <w:rFonts w:ascii="Arial" w:hAnsi="Arial"/>
          <w:sz w:val="16"/>
          <w:szCs w:val="18"/>
        </w:rPr>
      </w:pPr>
    </w:p>
    <w:p w14:paraId="7742AB6C" w14:textId="77777777" w:rsidR="00DE1E3F" w:rsidRDefault="00DE1E3F">
      <w:pPr>
        <w:pStyle w:val="Standard"/>
        <w:rPr>
          <w:rFonts w:ascii="Arial" w:hAnsi="Arial"/>
          <w:sz w:val="18"/>
          <w:szCs w:val="18"/>
          <w:u w:val="single"/>
        </w:rPr>
      </w:pPr>
    </w:p>
    <w:p w14:paraId="53B75661" w14:textId="77777777" w:rsidR="00DE1E3F" w:rsidRDefault="00000000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14:paraId="3B79A2BA" w14:textId="77777777" w:rsidR="00DE1E3F" w:rsidRDefault="00000000">
      <w:pPr>
        <w:pStyle w:val="Textbody"/>
        <w:numPr>
          <w:ilvl w:val="0"/>
          <w:numId w:val="5"/>
        </w:numPr>
        <w:spacing w:after="0"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Oryginalne świadectwo ukończenia szkoły podstawowej i zaświadczenie o wynikach egzaminu ósmoklasisty.</w:t>
      </w:r>
    </w:p>
    <w:p w14:paraId="44648B18" w14:textId="77777777" w:rsidR="00DE1E3F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14:paraId="6038E32B" w14:textId="77777777" w:rsidR="00DE1E3F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14:paraId="016FE575" w14:textId="77777777" w:rsidR="00DE1E3F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posiada.</w:t>
      </w:r>
    </w:p>
    <w:p w14:paraId="3CC25E25" w14:textId="77777777" w:rsidR="00DE1E3F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14:paraId="07A28478" w14:textId="77777777" w:rsidR="00DE1E3F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14:paraId="00C09211" w14:textId="77777777" w:rsidR="00DE1E3F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zastępczą</w:t>
      </w:r>
    </w:p>
    <w:p w14:paraId="76B03891" w14:textId="77777777" w:rsidR="00DE1E3F" w:rsidRDefault="00DE1E3F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14:paraId="6176FAD3" w14:textId="77777777" w:rsidR="00DE1E3F" w:rsidRDefault="00DE1E3F">
      <w:pPr>
        <w:pStyle w:val="Standard"/>
        <w:jc w:val="right"/>
        <w:rPr>
          <w:rFonts w:ascii="Arial" w:hAnsi="Arial"/>
          <w:sz w:val="15"/>
          <w:szCs w:val="15"/>
        </w:rPr>
      </w:pPr>
    </w:p>
    <w:p w14:paraId="2C816877" w14:textId="77777777" w:rsidR="00DE1E3F" w:rsidRDefault="00DE1E3F">
      <w:pPr>
        <w:pStyle w:val="Standard"/>
        <w:jc w:val="right"/>
        <w:rPr>
          <w:rFonts w:ascii="Arial" w:hAnsi="Arial"/>
          <w:sz w:val="15"/>
          <w:szCs w:val="15"/>
        </w:rPr>
      </w:pPr>
    </w:p>
    <w:p w14:paraId="7B9161B6" w14:textId="77777777" w:rsidR="00DE1E3F" w:rsidRDefault="00000000">
      <w:pPr>
        <w:pStyle w:val="Textbody"/>
        <w:jc w:val="center"/>
      </w:pPr>
      <w:r>
        <w:rPr>
          <w:rFonts w:ascii="Arial" w:hAnsi="Arial"/>
          <w:b/>
          <w:color w:val="FF0000"/>
          <w:sz w:val="22"/>
          <w:szCs w:val="22"/>
        </w:rPr>
        <w:t>Uwaga!</w:t>
      </w:r>
      <w:r>
        <w:rPr>
          <w:rFonts w:ascii="Arial" w:hAnsi="Arial"/>
          <w:color w:val="FF0000"/>
          <w:sz w:val="22"/>
          <w:szCs w:val="22"/>
        </w:rPr>
        <w:t xml:space="preserve"> </w:t>
      </w:r>
    </w:p>
    <w:p w14:paraId="135E8412" w14:textId="77777777" w:rsidR="00DE1E3F" w:rsidRDefault="00000000">
      <w:pPr>
        <w:pStyle w:val="Textbody"/>
        <w:jc w:val="center"/>
      </w:pPr>
      <w:r>
        <w:rPr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14:paraId="2BFD713E" w14:textId="77777777" w:rsidR="00DE1E3F" w:rsidRDefault="00DE1E3F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4EE3509" w14:textId="77777777" w:rsidR="00DE1E3F" w:rsidRDefault="00DE1E3F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175681F" w14:textId="77777777" w:rsidR="00DE1E3F" w:rsidRDefault="00000000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14:paraId="00283C8A" w14:textId="77777777" w:rsidR="00DE1E3F" w:rsidRDefault="00DE1E3F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2A7345B" w14:textId="77777777" w:rsidR="00DE1E3F" w:rsidRDefault="00000000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 z dnia 27 kwietnia 2016r. w sprawie ochrony osób fizycznych w związku z przetwarzaniem danych osobowych i w sprawie swobodnego przepływu takich danych oraz uchylenia dyrektywy 95/46/WE  (4.5.2016  L 119/40 Dziennik Urzędowy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14:paraId="03903FB6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14:paraId="4FE8D0E7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Administratora przez okres rekrutacji na rok szkolny …………/………… i realizacji działalności dydaktyczno-wychowawczo-opiekuńczej wobec dziecka, którego dane dotyczą.</w:t>
      </w:r>
    </w:p>
    <w:p w14:paraId="31A31911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ochronie danych w celu realizacji zadań ustawowych, określonych w Ustawie – Prawo oświatowe z dn. 14 grudnia 2016 r. (Dz. U. z 2017 r., poz. 59 oraz Ustawy o systemie oświaty z dnia 7 września 1991r. (Dz. U. z 2017 r., poz. 2198) i statutowych zadań dydaktycznych, opiekuńczych i wychowawczych w placówce.</w:t>
      </w:r>
    </w:p>
    <w:p w14:paraId="59057146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nie będą udostępniane podmiotom innym niż upoważnione na podstawie stosownych przepisów prawa. Pani/Pana dane osobowe mogą być przekazywane podmiotom przetwarzającym dane osobowe na zlecenie administratora tj. podmiotom świadczącym usługi informatyczne w celu realizacji działalności </w:t>
      </w:r>
      <w:proofErr w:type="spellStart"/>
      <w:r>
        <w:rPr>
          <w:rFonts w:ascii="Arial" w:hAnsi="Arial" w:cs="Arial"/>
          <w:sz w:val="20"/>
          <w:szCs w:val="20"/>
        </w:rPr>
        <w:t>dydatkyczno</w:t>
      </w:r>
      <w:proofErr w:type="spellEnd"/>
      <w:r>
        <w:rPr>
          <w:rFonts w:ascii="Arial" w:hAnsi="Arial" w:cs="Arial"/>
          <w:sz w:val="20"/>
          <w:szCs w:val="20"/>
        </w:rPr>
        <w:t>-wychowawczo-opiekuńczej wobec dziecka, którego dane dotyczą.</w:t>
      </w:r>
    </w:p>
    <w:p w14:paraId="40D76AF0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 lub ograniczenia przetwarzania oraz prawo do wniesienia sprzeciwu wobec przetwarzania.</w:t>
      </w:r>
    </w:p>
    <w:p w14:paraId="232E513B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osobowe przetwarzane są niezgodnie z przepisami obowiązującego prawa.</w:t>
      </w:r>
    </w:p>
    <w:p w14:paraId="42EF0852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obowiązkowe, na podstawie przepisów prawa dotyczących obowiązku nauczania, w tym ustawy Prawo oświatowe z dn. 14 grudnia 2016r. (Dz. U. z 2017r., poz. 59 oraz Ustawy o systemie oświaty z dnia 7 września 1991r. (Dz. U. z 2017 r., poz. 2198)</w:t>
      </w:r>
    </w:p>
    <w:p w14:paraId="671EFAFE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14:paraId="2A8FCDDF" w14:textId="77777777" w:rsidR="00DE1E3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Obszaru Gospodarczego.</w:t>
      </w:r>
    </w:p>
    <w:p w14:paraId="69D9B78E" w14:textId="77777777" w:rsidR="00DE1E3F" w:rsidRDefault="00DE1E3F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063B0BB" w14:textId="77777777" w:rsidR="00DE1E3F" w:rsidRDefault="00DE1E3F">
      <w:pPr>
        <w:pStyle w:val="Standard"/>
        <w:rPr>
          <w:rFonts w:ascii="Arial" w:hAnsi="Arial" w:cs="Arial"/>
          <w:sz w:val="22"/>
          <w:szCs w:val="22"/>
        </w:rPr>
      </w:pPr>
    </w:p>
    <w:p w14:paraId="6B7FD038" w14:textId="77777777" w:rsidR="00DE1E3F" w:rsidRDefault="00DE1E3F">
      <w:pPr>
        <w:pStyle w:val="Standard"/>
        <w:rPr>
          <w:rFonts w:ascii="Arial" w:hAnsi="Arial" w:cs="Arial"/>
          <w:sz w:val="22"/>
          <w:szCs w:val="22"/>
        </w:rPr>
      </w:pPr>
    </w:p>
    <w:p w14:paraId="2163EFD4" w14:textId="77777777" w:rsidR="00DE1E3F" w:rsidRDefault="00DE1E3F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E1E3F" w14:paraId="703E48B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458A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ADBA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AA58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2C538D40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9B383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86042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1C29B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DE1E3F" w14:paraId="06F28D4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E9B08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E4005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AEFE9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E1E3F" w14:paraId="2F6274C0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3534F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C81A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C7572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E1E3F" w14:paraId="393174C6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B786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E7E5A" w14:textId="77777777" w:rsidR="00DE1E3F" w:rsidRDefault="00DE1E3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2011D" w14:textId="77777777" w:rsidR="00DE1E3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3959B576" w14:textId="77777777" w:rsidR="00DE1E3F" w:rsidRDefault="00DE1E3F">
      <w:pPr>
        <w:pStyle w:val="Textbody"/>
        <w:rPr>
          <w:rFonts w:ascii="Arial" w:hAnsi="Arial" w:cs="Arial"/>
          <w:b/>
          <w:sz w:val="22"/>
          <w:szCs w:val="22"/>
        </w:rPr>
      </w:pPr>
    </w:p>
    <w:p w14:paraId="41933F11" w14:textId="77777777" w:rsidR="00DE1E3F" w:rsidRDefault="00DE1E3F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DE1E3F">
      <w:pgSz w:w="11906" w:h="16838"/>
      <w:pgMar w:top="851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2A0CF" w14:textId="77777777" w:rsidR="00655A6E" w:rsidRDefault="00655A6E">
      <w:r>
        <w:separator/>
      </w:r>
    </w:p>
  </w:endnote>
  <w:endnote w:type="continuationSeparator" w:id="0">
    <w:p w14:paraId="64982A37" w14:textId="77777777" w:rsidR="00655A6E" w:rsidRDefault="00655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05811" w14:textId="77777777" w:rsidR="00655A6E" w:rsidRDefault="00655A6E">
      <w:r>
        <w:rPr>
          <w:color w:val="000000"/>
        </w:rPr>
        <w:separator/>
      </w:r>
    </w:p>
  </w:footnote>
  <w:footnote w:type="continuationSeparator" w:id="0">
    <w:p w14:paraId="1A2D91FE" w14:textId="77777777" w:rsidR="00655A6E" w:rsidRDefault="00655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5AEC"/>
    <w:multiLevelType w:val="multilevel"/>
    <w:tmpl w:val="A074256E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5150432E"/>
    <w:multiLevelType w:val="multilevel"/>
    <w:tmpl w:val="F0405EF2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70352DF"/>
    <w:multiLevelType w:val="multilevel"/>
    <w:tmpl w:val="FCE813B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85385"/>
    <w:multiLevelType w:val="multilevel"/>
    <w:tmpl w:val="9DB23196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4" w15:restartNumberingAfterBreak="0">
    <w:nsid w:val="66675C80"/>
    <w:multiLevelType w:val="multilevel"/>
    <w:tmpl w:val="E40C2984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74983EDC"/>
    <w:multiLevelType w:val="multilevel"/>
    <w:tmpl w:val="88521222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 w16cid:durableId="1198815298">
    <w:abstractNumId w:val="3"/>
  </w:num>
  <w:num w:numId="2" w16cid:durableId="1867672192">
    <w:abstractNumId w:val="1"/>
  </w:num>
  <w:num w:numId="3" w16cid:durableId="771317572">
    <w:abstractNumId w:val="0"/>
  </w:num>
  <w:num w:numId="4" w16cid:durableId="1750032536">
    <w:abstractNumId w:val="2"/>
  </w:num>
  <w:num w:numId="5" w16cid:durableId="1972979762">
    <w:abstractNumId w:val="1"/>
    <w:lvlOverride w:ilvl="0">
      <w:startOverride w:val="1"/>
    </w:lvlOverride>
  </w:num>
  <w:num w:numId="6" w16cid:durableId="311257741">
    <w:abstractNumId w:val="4"/>
  </w:num>
  <w:num w:numId="7" w16cid:durableId="276065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E1E3F"/>
    <w:rsid w:val="00315611"/>
    <w:rsid w:val="00655A6E"/>
    <w:rsid w:val="00DE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3D8A3"/>
  <w15:docId w15:val="{F125CEE5-5C55-49FC-87F1-5BE4BC11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Standard"/>
    <w:next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styleId="Bezodstpw">
    <w:name w:val="No Spacing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1117</Words>
  <Characters>6706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Weronika Truszkowska</cp:lastModifiedBy>
  <cp:revision>2</cp:revision>
  <cp:lastPrinted>2023-05-15T11:20:00Z</cp:lastPrinted>
  <dcterms:created xsi:type="dcterms:W3CDTF">2023-05-15T12:00:00Z</dcterms:created>
  <dcterms:modified xsi:type="dcterms:W3CDTF">2023-05-15T12:00:00Z</dcterms:modified>
</cp:coreProperties>
</file>