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6"/>
        <w:gridCol w:w="7312"/>
      </w:tblGrid>
      <w:tr w:rsidR="004E7037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  <w:jc w:val="center"/>
            </w:pPr>
            <w:bookmarkStart w:id="0" w:name="_GoBack"/>
            <w:bookmarkEnd w:id="0"/>
            <w:r>
              <w:rPr>
                <w:rStyle w:val="Domylnaczcionkaakapitu"/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:rsidR="004E7037" w:rsidRDefault="009678ED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dla kandydata do klasy pierwszej  5 – letniego</w:t>
            </w:r>
          </w:p>
          <w:p w:rsidR="004E7037" w:rsidRDefault="009678ED">
            <w:pPr>
              <w:pStyle w:val="Standard"/>
              <w:spacing w:after="240" w:line="100" w:lineRule="atLeast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</w:rPr>
              <w:t>Technikum Zawodowego</w:t>
            </w:r>
          </w:p>
        </w:tc>
      </w:tr>
    </w:tbl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"/>
          <w:szCs w:val="2"/>
        </w:rPr>
        <w:t xml:space="preserve">           </w:t>
      </w:r>
    </w:p>
    <w:tbl>
      <w:tblPr>
        <w:tblW w:w="10484" w:type="dxa"/>
        <w:tblInd w:w="-14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4814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technik logistyk – oddział przygotowania wojskowego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4E7037" w:rsidRDefault="004E7037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iiPgMAAAsIAAAOAAAAZHJzL2Uyb0RvYy54bWysVduO0zAQfUfiHyw/gthcetm22ixCrBaQ&#10;ECAtfIDr2E2EY0e2t+nyyL/xX8w4TjYtXQkh+pCOO6fHM2cmM1evD40ie2FdbXRBs4uUEqG5KWu9&#10;K+i3r7evVpQ4z3TJlNGioA/C0dfXz59dde1G5KYyqhSWAIl2m64taOV9u0kSxyvRMHdhWqHBKY1t&#10;mIej3SWlZR2wNyrJ03SZdMaWrTVcOAe/3vROeh34pRTcf5bSCU9UQSE2H542PLf4TK6v2GZnWVvV&#10;PIbB/iGKhtUaLh2pbphn5N7Wf1A1NbfGGekvuGkSI2XNRcgBssnSk2zuKtaKkAuI49pRJvf/aPmn&#10;/RdL6rKgOSWaNVCiG9MZpR/Id/fDs18/PVmjSl3rNgC+a7/YeHJgYsoHaRsiVd2+hwYIIkBa5BA0&#10;fhg1FgdPOPw4W61X64wSDi4oYJovkD3paZCO3zv/TpgGbbb/6HxfohKsIHAZw5RQTtkoqNaeKdLF&#10;So5euOLRW516IdlH79AF439nU2+eLdM/EPMB8SIhMiUZOYtaTFHZU6jlgHr5isgZSYnMT8O9HCB4&#10;3fIpInjV+qQQlQNKXp4SraeQ2VlINuqKNCsi5yQ7pclGdRGzPo8ZNY6YxRmeUel4V8RAO+yGgrNq&#10;6AF+0LEJwCIMJ8yMl/PQcq1x2HIVpwQay2PAQAK40FIDPJ1ibYDu+RPY88zbJ9H5lFud4e7jiRlY&#10;mEw4kyTKDVNJZiAFzCWJ0sJkkllsgpZ5FADTQJN08NqEjiTVYKGvMXvx1QSURyGgh1CIvpXg5ke/&#10;0kc4uHaKG7zDd9uzRdQsZj94h++Iinf+HSrkB5ENHFwZJ/qyYaKhfmPyqN1kLjij6vK2VgoTdna3&#10;fassgTFQ0NvwiWEewZRG7dazJeTCGawaqZgPNTuCHbHBfILPObbWOn/DXNXfGhgQBkLXXtg+DQXN&#10;l+Dc7CclWv6wPYATza0pH2D0wu6E8lfG/qCkgz1UUA2LkhL1QcOYzxarywW81z6cVvl8DhrbI9d2&#10;6mKaA1VBuYfu7g9vPZyhyWDfgJwf9V3L8YyxavPm3htZ44gNgfYxxQNsnFCEuB1xpU3PAfW4w69/&#10;AwAA//8DAFBLAwQUAAYACAAAACEAqitRTdoAAAAFAQAADwAAAGRycy9kb3ducmV2LnhtbEyOTU/D&#10;MBBE70j8B2uRuLVOXdGikE2FinqCS0uBqxsvSYQ/othtkn/P9gTH0YzevGIzOisu1Mc2eITFPANB&#10;vgqm9TXC8X03ewQRk/ZG2+AJYaIIm/L2ptC5CYPf0+WQasEQH3ON0KTU5VLGqiGn4zx05Ln7Dr3T&#10;iWNfS9PrgeHOSpVlK+l06/mh0R1tG6p+DmeHEIeHbaaWL2E9HevP17fpY9h9WcT7u/H5CUSiMf2N&#10;4arP6lCy0ymcvYnCIswWipcIaxDcrjJOJ4SlUiDLQv63L38BAAD//wMAUEsBAi0AFAAGAAgAAAAh&#10;ALaDOJL+AAAA4QEAABMAAAAAAAAAAAAAAAAAAAAAAFtDb250ZW50X1R5cGVzXS54bWxQSwECLQAU&#10;AAYACAAAACEAOP0h/9YAAACUAQAACwAAAAAAAAAAAAAAAAAvAQAAX3JlbHMvLnJlbHNQSwECLQAU&#10;AAYACAAAACEAXNQIoj4DAAALCAAADgAAAAAAAAAAAAAAAAAuAgAAZHJzL2Uyb0RvYy54bWxQSwEC&#10;LQAUAAYACAAAACEAqitRTdoAAAAFAQAADwAAAAAAAAAAAAAAAACYBQAAZHJzL2Rvd25yZXYueG1s&#10;UEsFBgAAAAAEAAQA8wAAAJ8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4E7037" w:rsidRDefault="004E7037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6"/>
        </w:rPr>
        <w:t>/w okienku należy wpisać cyfrę 1,2,3 odpowiadającą kolejności  wyboru szkoły/</w:t>
      </w:r>
    </w:p>
    <w:p w:rsidR="004E7037" w:rsidRDefault="004E7037">
      <w:pPr>
        <w:pStyle w:val="Standard"/>
        <w:spacing w:line="360" w:lineRule="auto"/>
        <w:rPr>
          <w:rFonts w:ascii="Arial" w:hAnsi="Arial"/>
          <w:b/>
          <w:sz w:val="10"/>
          <w:szCs w:val="10"/>
          <w:u w:val="single"/>
        </w:rPr>
      </w:pPr>
    </w:p>
    <w:p w:rsidR="004E7037" w:rsidRDefault="004E7037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</w:p>
    <w:p w:rsidR="004E7037" w:rsidRDefault="009678ED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:rsidR="004E7037" w:rsidRDefault="009678ED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</w:t>
      </w:r>
      <w:r>
        <w:rPr>
          <w:rFonts w:ascii="Arial" w:hAnsi="Arial"/>
          <w:sz w:val="22"/>
          <w:szCs w:val="22"/>
        </w:rPr>
        <w:t>............................................................................................................................................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</w:t>
      </w:r>
      <w:r>
        <w:rPr>
          <w:rFonts w:ascii="Arial" w:hAnsi="Arial"/>
          <w:sz w:val="22"/>
          <w:szCs w:val="22"/>
        </w:rPr>
        <w:t>..................................</w:t>
      </w:r>
    </w:p>
    <w:p w:rsidR="004E7037" w:rsidRDefault="004E7037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E7037" w:rsidRDefault="009678ED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E7037" w:rsidRDefault="004E7037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4E7037" w:rsidRDefault="004E7037">
      <w:pPr>
        <w:pStyle w:val="Standard"/>
        <w:spacing w:line="360" w:lineRule="auto"/>
        <w:rPr>
          <w:sz w:val="10"/>
          <w:szCs w:val="10"/>
        </w:rPr>
      </w:pPr>
    </w:p>
    <w:p w:rsidR="004E7037" w:rsidRDefault="004E7037">
      <w:pPr>
        <w:pStyle w:val="Standard"/>
        <w:spacing w:line="100" w:lineRule="atLeast"/>
        <w:rPr>
          <w:rFonts w:ascii="Arial" w:hAnsi="Arial"/>
          <w:sz w:val="10"/>
          <w:szCs w:val="10"/>
        </w:rPr>
      </w:pPr>
    </w:p>
    <w:p w:rsidR="004E7037" w:rsidRDefault="009678ED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:rsidR="004E7037" w:rsidRDefault="009678ED">
      <w:pPr>
        <w:pStyle w:val="Standard"/>
        <w:spacing w:line="100" w:lineRule="atLeast"/>
      </w:pP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Style w:val="Domylnaczcionkaakapitu"/>
          <w:rFonts w:ascii="Arial" w:hAnsi="Arial"/>
          <w:i/>
          <w:iCs/>
          <w:sz w:val="18"/>
          <w:szCs w:val="18"/>
        </w:rPr>
        <w:t>dzień, miesiąc, rok, miejscowość, województwo</w:t>
      </w:r>
    </w:p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i/>
          <w:iCs/>
          <w:sz w:val="18"/>
          <w:szCs w:val="18"/>
        </w:rPr>
        <w:t xml:space="preserve"> </w:t>
      </w: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</w:t>
      </w:r>
    </w:p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 xml:space="preserve">Adres zamieszkania: </w:t>
      </w:r>
      <w:r>
        <w:rPr>
          <w:rStyle w:val="Domylnaczcionkaakapitu"/>
          <w:rFonts w:ascii="Arial" w:hAnsi="Arial"/>
          <w:iCs/>
          <w:sz w:val="22"/>
          <w:szCs w:val="22"/>
        </w:rPr>
        <w:t>ul.</w:t>
      </w:r>
      <w:r>
        <w:rPr>
          <w:rStyle w:val="Domylnaczcionkaakapitu"/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nr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domu </w:t>
      </w:r>
      <w:r>
        <w:rPr>
          <w:rStyle w:val="Domylnaczcionkaakapitu"/>
          <w:rFonts w:ascii="Arial" w:hAnsi="Arial"/>
          <w:sz w:val="22"/>
          <w:szCs w:val="22"/>
        </w:rPr>
        <w:t>...........</w:t>
      </w:r>
      <w:r>
        <w:rPr>
          <w:rStyle w:val="Domylnaczcionkaakapitu"/>
          <w:rFonts w:ascii="Arial" w:hAnsi="Arial"/>
          <w:iCs/>
          <w:sz w:val="22"/>
          <w:szCs w:val="22"/>
        </w:rPr>
        <w:t>nr mieszkania</w:t>
      </w:r>
      <w:r>
        <w:rPr>
          <w:rStyle w:val="Domylnaczcionkaakapitu"/>
          <w:rFonts w:ascii="Arial" w:hAnsi="Arial"/>
          <w:sz w:val="22"/>
          <w:szCs w:val="22"/>
        </w:rPr>
        <w:t>...............</w:t>
      </w:r>
    </w:p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iCs/>
          <w:sz w:val="22"/>
          <w:szCs w:val="22"/>
        </w:rPr>
        <w:t>kod pocztowy</w:t>
      </w:r>
      <w:r>
        <w:rPr>
          <w:rStyle w:val="Domylnaczcionkaakapitu"/>
          <w:rFonts w:ascii="Arial" w:hAnsi="Arial"/>
          <w:sz w:val="22"/>
          <w:szCs w:val="22"/>
        </w:rPr>
        <w:t xml:space="preserve">  _ _ - _ _ _ 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miejscowość 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 gmina.......................................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powiat……............................................  </w:t>
      </w:r>
      <w:r>
        <w:rPr>
          <w:rFonts w:ascii="Arial" w:hAnsi="Arial"/>
          <w:sz w:val="22"/>
          <w:szCs w:val="22"/>
        </w:rPr>
        <w:t>woj.…...................................................................................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:rsidR="004E7037" w:rsidRDefault="004E7037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4E7037" w:rsidRDefault="009678ED">
      <w:pPr>
        <w:pStyle w:val="Standard"/>
        <w:spacing w:after="240"/>
      </w:pPr>
      <w:r>
        <w:rPr>
          <w:rStyle w:val="Domylnaczcionkaakapitu"/>
          <w:rFonts w:ascii="Arial" w:hAnsi="Arial"/>
          <w:sz w:val="22"/>
          <w:szCs w:val="22"/>
        </w:rPr>
        <w:t>Ukończona Szkoła Podsta</w:t>
      </w:r>
      <w:r>
        <w:rPr>
          <w:rStyle w:val="Domylnaczcionkaakapitu"/>
          <w:rFonts w:ascii="Arial" w:hAnsi="Arial"/>
          <w:sz w:val="22"/>
          <w:szCs w:val="22"/>
        </w:rPr>
        <w:t>wowa  Nr …................   miejscowość …..................................................</w:t>
      </w: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                                                                      </w:t>
      </w:r>
    </w:p>
    <w:p w:rsidR="004E7037" w:rsidRDefault="009678ED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890"/>
        <w:gridCol w:w="2496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:rsidR="004E7037" w:rsidRDefault="004E7037">
      <w:pPr>
        <w:pStyle w:val="Standard"/>
        <w:rPr>
          <w:rFonts w:ascii="Arial" w:hAnsi="Arial"/>
          <w:b/>
          <w:bCs/>
          <w:sz w:val="20"/>
          <w:szCs w:val="20"/>
        </w:rPr>
      </w:pPr>
    </w:p>
    <w:p w:rsidR="004E7037" w:rsidRDefault="004E7037">
      <w:pPr>
        <w:pStyle w:val="Standard"/>
        <w:rPr>
          <w:rFonts w:ascii="Arial" w:hAnsi="Arial"/>
          <w:b/>
          <w:bCs/>
          <w:sz w:val="20"/>
          <w:szCs w:val="20"/>
        </w:rPr>
      </w:pPr>
    </w:p>
    <w:p w:rsidR="004E7037" w:rsidRDefault="009678ED">
      <w:pPr>
        <w:pStyle w:val="Standard"/>
        <w:spacing w:after="240" w:line="360" w:lineRule="auto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</w:t>
      </w:r>
      <w:r>
        <w:rPr>
          <w:rFonts w:ascii="Arial" w:hAnsi="Arial"/>
          <w:sz w:val="22"/>
          <w:szCs w:val="22"/>
        </w:rPr>
        <w:t>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:rsidR="004E7037" w:rsidRDefault="009678ED">
      <w:pPr>
        <w:pStyle w:val="Standard"/>
        <w:spacing w:line="276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.....................................................................</w:t>
      </w:r>
    </w:p>
    <w:p w:rsidR="004E7037" w:rsidRDefault="009678ED">
      <w:pPr>
        <w:pStyle w:val="Standard"/>
        <w:spacing w:line="360" w:lineRule="auto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:rsidR="004E7037" w:rsidRDefault="004E7037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</w:t>
      </w:r>
      <w:r>
        <w:rPr>
          <w:rFonts w:ascii="Arial" w:hAnsi="Arial"/>
          <w:sz w:val="22"/>
          <w:szCs w:val="22"/>
        </w:rPr>
        <w:t>elefonu ….............................................  e-mail …..........................................................................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</w:t>
      </w:r>
      <w:r>
        <w:rPr>
          <w:rFonts w:ascii="Arial" w:hAnsi="Arial"/>
          <w:sz w:val="22"/>
          <w:szCs w:val="22"/>
        </w:rPr>
        <w:t>...............</w:t>
      </w:r>
    </w:p>
    <w:p w:rsidR="004E7037" w:rsidRDefault="009678ED">
      <w:pPr>
        <w:pStyle w:val="Standard"/>
        <w:spacing w:line="276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:rsidR="004E7037" w:rsidRDefault="004E7037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4E7037" w:rsidRDefault="004E7037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Rodzeństwo /wiek, do jakiej </w:t>
      </w:r>
      <w:r>
        <w:rPr>
          <w:rFonts w:ascii="Arial" w:hAnsi="Arial"/>
          <w:sz w:val="22"/>
          <w:szCs w:val="22"/>
        </w:rPr>
        <w:t>szkoły uczęszczają/</w:t>
      </w:r>
    </w:p>
    <w:p w:rsidR="004E7037" w:rsidRDefault="009678ED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4E7037" w:rsidRDefault="009678ED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4E7037" w:rsidRDefault="009678ED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</w:t>
      </w:r>
    </w:p>
    <w:p w:rsidR="004E7037" w:rsidRDefault="009678ED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4E7037" w:rsidRDefault="009678ED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6"/>
        <w:gridCol w:w="1956"/>
        <w:gridCol w:w="2104"/>
      </w:tblGrid>
      <w:tr w:rsidR="004E70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E7037" w:rsidRDefault="009678ED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E7037" w:rsidRDefault="009678ED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nie wyrażam zgody</w:t>
            </w:r>
          </w:p>
        </w:tc>
      </w:tr>
      <w:tr w:rsidR="004E70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E7037" w:rsidRDefault="009678ED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E7037" w:rsidRDefault="009678ED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7037" w:rsidRDefault="004E7037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E7037" w:rsidRDefault="009678ED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:rsidR="004E7037" w:rsidRDefault="009678ED">
      <w:pPr>
        <w:pStyle w:val="Standard"/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Oświadczam, że podane informacje są zgodne z prawdą oraz w przypadku przyjęcia mojego dziecka do Technikum Zawodowego zobowiązuję się współpracować ze szkołą i dopilnować prz</w:t>
      </w:r>
      <w:r>
        <w:rPr>
          <w:rFonts w:ascii="Arial" w:hAnsi="Arial" w:cs="Arial"/>
          <w:iCs/>
          <w:sz w:val="22"/>
          <w:szCs w:val="22"/>
        </w:rPr>
        <w:t>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3313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4E7037" w:rsidRDefault="004E7037">
      <w:pPr>
        <w:pStyle w:val="Standard"/>
        <w:spacing w:line="360" w:lineRule="auto"/>
        <w:jc w:val="both"/>
      </w:pP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9072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4E7037" w:rsidRDefault="004E7037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6" o:spid="_x0000_s1027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JnQwMAABMIAAAOAAAAZHJzL2Uyb0RvYy54bWysVduO0zAQfUfiHyw/gthcetm22ixCrBaQ&#10;ECAtfIDr2E2EY0e2t+nyyL/xX8w4TjYtXQkh8pDYmZPjmTOTmavXh0aRvbCuNrqg2UVKidDclLXe&#10;FfTb19tXK0qcZ7pkymhR0Afh6Ovr58+uunYjclMZVQpLgES7TdcWtPK+3SSJ45VomLswrdBglMY2&#10;zMPW7pLSsg7YG5XkabpMOmPL1hounIO3N72RXgd+KQX3n6V0whNVUPDNh7sN9y3ek+srttlZ1lY1&#10;j26wf/CiYbWGQ0eqG+YZubf1H1RNza1xRvoLbprESFlzEWKAaLL0JJq7irUixALiuHaUyf0/Wv5p&#10;/8WSuizojBLNGkjRjemM0g/ku/vh2a+fnmRLlKlr3QbQd+0XG3cOlhjzQdqGSFW376ECggoQFzkE&#10;kR9GkcXBEw4vZ6v1ap1RwsEEGUzzBbInPQ3S8Xvn3wnT4JrtPzrf56iEVVC4jH5KyKdsFKRrzxTp&#10;YipHKxzxaK1OrfnUOpTB+C1o8fhtni3TPxDzAfEiITIlGTmLWkxR2VOo5YB6+YrIGUmJzE/dvRwg&#10;eNzyKSL413q3EZUDSl6eEq2nkNlZSDbqijQrIuckO6XJRnURsz6PGTWOmMUZnlHpeFbEQDnshoSz&#10;aqgBftCxCGBFGLaYGS/noeRa47DkKk4JFJZHh4EEcKGkBng6xdoA3fMnsOeZt0+i8ym3OsPd+xMj&#10;sNCasClJlBvaksxACmhMEqWF1iSzWAQt8ygAhoFL0sFvEyqSVMMKbY3Zi68moDwKATWEQvSlBCc/&#10;2pU+wsGxU9xgHZ5tzxZRsxj9YB2eERXP/DtUiA88Gzi4Mk70acNAQ/7G4FG7SV9wRtXlba0UBuzs&#10;bvtWWQJtoKC34YpuHsGURu3WsyXEwhnMGqmYDzk7gh2xQX+C6xxba52/Ya7qTw0MCAOhay9sH4aC&#10;4kuwb/adElf+sD2Edht+KXyzNeUDtGCYoVAFlbE/KOlgHhVUw8CkRH3Q0O6zxepyAb+3D7tVPp+D&#10;1PbItJ2amOZAVVDuocj7zVsPe6g1mDug6kd913Lco8vavLn3RtbYaYO/vU9xA5Mn5CJOSRxt031A&#10;Pc7y698AAAD//wMAUEsDBBQABgAIAAAAIQCIHbjk2wAAAAUBAAAPAAAAZHJzL2Rvd25yZXYueG1s&#10;TM/BTsMwDAbgOxLvEBmJ25ashYFK0wkN7QQXxoBr1pi2InGqJlvbt8ec4Gj91u/P5WbyTpxxiF0g&#10;DaulAoFUB9tRo+Hwtlvcg4jJkDUuEGqYMcKmurwoTWHDSK943qdGcAnFwmhoU+oLKWPdojdxGXok&#10;zr7C4E3icWikHczI5d7JTKm19KYjvtCaHrct1t/7k9cQx9utyvKncDcfmo/nl/l93H06ra+vpscH&#10;EAmn9LcMv3ymQ8WmYziRjcJpWKz4laSB/Zyu1Q2Io4Y8y0FWpfyvr34AAAD//wMAUEsBAi0AFAAG&#10;AAgAAAAhALaDOJL+AAAA4QEAABMAAAAAAAAAAAAAAAAAAAAAAFtDb250ZW50X1R5cGVzXS54bWxQ&#10;SwECLQAUAAYACAAAACEAOP0h/9YAAACUAQAACwAAAAAAAAAAAAAAAAAvAQAAX3JlbHMvLnJlbHNQ&#10;SwECLQAUAAYACAAAACEAn/uiZ0MDAAATCAAADgAAAAAAAAAAAAAAAAAuAgAAZHJzL2Uyb0RvYy54&#10;bWxQSwECLQAUAAYACAAAACEAiB245NsAAAAFAQAADwAAAAAAAAAAAAAAAACdBQAAZHJzL2Rvd25y&#10;ZXYueG1sUEsFBgAAAAAEAAQA8wAAAKU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4E7037" w:rsidRDefault="004E7037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4E7037" w:rsidRDefault="004E7037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7" o:spid="_x0000_s1028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a8RQMAABMIAAAOAAAAZHJzL2Uyb0RvYy54bWysVW1v0zAQ/o7Ef7D8EcTy0pe11bIJbRog&#10;IUAa/ADXsZsIx45sr+n4yH/jf3HnOFk6Ogkh+iG1e0+fu3vucndxdWgU2QvraqMLmp2llAjNTVnr&#10;XUG/fb19s6LEeaZLpowWBX0Qjl5dvnxx0bUbkZvKqFJYAiTabbq2oJX37SZJHK9Ew9yZaYUGozS2&#10;YR6udpeUlnXA3qgkT9Nl0hlbttZw4Rz8etMb6WXgl1Jw/1lKJzxRBYXYfHja8NziM7m8YJudZW1V&#10;8xgG+4coGlZrcDpS3TDPyL2t/6Bqam6NM9KfcdMkRsqai5ADZJOlT7K5q1grQi4gjmtHmdz/o+Wf&#10;9l8sqcuCzinRrIES3ZjOKP1Avrsfnv366Ul2jjJ1rdsA+q79YuPNwRFzPkjbEKnq9j10QFAB8iKH&#10;IPLDKLI4eMLhx9lqvVpnlHAwQQXTfIHsSU+DdPze+XfCNHhm+4/O9zUq4RQULmOcEuopGwXl2jNF&#10;uljK0QouHq3VU2s+tQ5tMP53NrXm2TL9AwFq9eyvEiJTkpGTqMUUlT2HWg6o12+InJGUyPxpuOcD&#10;BN0tnyOCd+0xqBxQMlQOunLMbD2FzE5CslFXdLYick6yp/Fko7qIWZ/GjBpHzOIEz6h09BUx0A67&#10;oeCsGnqAH3RsAjgRhiNmxst5aLnWOGy5ilMCjeUxYCABXGipAZ5OsTZA9/wZ7Gnm7bPofMqtTnD3&#10;8cQMLIwmHEoS5YaxJDOQAgaTRGlhNMksNkHLPAqAaeCRdPDahI4k1XBCW2P24qsJKI9CQA+hEH0r&#10;gedHu9JHOHA7xQ3W4bvt2SJqFrMfrMN3REWff4cK+UFkAwdXxom+bJhoqN+YPGo3mQvOqLq8rZXC&#10;hJ3dba+VJTAGCnobPjHMI5jSqN16toRcOINdIxXzoWZHsCM2mE/wOcXWWudvmKt6r4EBYSB07YXt&#10;01DQfAnOzX5S4skftocwbkP2+MvWlA8wgmGHQhdUxv6gpIN9VFANC5MS9UHDuM8Wq/MFvN4+3Fb5&#10;fA5S2yPTdmpimgNVQbmHJu8v1x7u0Guwd0DVj/qu5XjHkLV5e++NrHHShnj7mOIFNk+oRdySuNqm&#10;94B63OWXvwEAAP//AwBQSwMEFAAGAAgAAAAhAORbhNvcAAAABgEAAA8AAABkcnMvZG93bnJldi54&#10;bWxMj0FPwzAMhe9I/IfISNy2ZB0bqDSd0NBOcGEMuGaNaSsSp2qytf33mBM7Wc/Peu9zsRm9E2fs&#10;YxtIw2KuQCBVwbZUazi872YPIGIyZI0LhBomjLApr68Kk9sw0Bue96kWHEIxNxqalLpcylg16E2c&#10;hw6Jve/Qe5NY9rW0vRk43DuZKbWW3rTEDY3pcNtg9bM/eQ1xWG1VtnwO99Oh/nx5nT6G3ZfT+vZm&#10;fHoEkXBM/8fwh8/oUDLTMZzIRuE0zBb8SuI9D7bX6g7EUcMyW4EsC3mJX/4CAAD//wMAUEsBAi0A&#10;FAAGAAgAAAAhALaDOJL+AAAA4QEAABMAAAAAAAAAAAAAAAAAAAAAAFtDb250ZW50X1R5cGVzXS54&#10;bWxQSwECLQAUAAYACAAAACEAOP0h/9YAAACUAQAACwAAAAAAAAAAAAAAAAAvAQAAX3JlbHMvLnJl&#10;bHNQSwECLQAUAAYACAAAACEALFPWvEUDAAATCAAADgAAAAAAAAAAAAAAAAAuAgAAZHJzL2Uyb0Rv&#10;Yy54bWxQSwECLQAUAAYACAAAACEA5FuE29wAAAAGAQAADwAAAAAAAAAAAAAAAACfBQAAZHJzL2Rv&#10;d25yZXYueG1sUEsFBgAAAAAEAAQA8wAAAKg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4E7037" w:rsidRDefault="004E7037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Wyrażam zgodę na umieszczenie zdjęć zawierających wizerunek mojego dziecka zarejestrowany podczas zajęć i uroczystości szkolnych zorganizowanych przez Centrum Kształcenia „Nauka” w Pile na stronie internetowej szkoły oraz w celu informacji i promocji</w:t>
            </w:r>
            <w:r>
              <w:rPr>
                <w:rFonts w:ascii="Arial" w:hAnsi="Arial"/>
                <w:sz w:val="18"/>
                <w:szCs w:val="18"/>
              </w:rPr>
              <w:t xml:space="preserve">  szkoły. (Zgodnie z art. 81 ust. o prawie autorskim i prawach pokrewnych o rozpowszechnianiu wizerunku).</w:t>
            </w:r>
          </w:p>
        </w:tc>
      </w:tr>
    </w:tbl>
    <w:p w:rsidR="004E7037" w:rsidRDefault="004E7037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3313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4E7037" w:rsidRDefault="004E7037">
      <w:pPr>
        <w:pStyle w:val="Standard"/>
        <w:rPr>
          <w:rFonts w:ascii="Arial" w:hAnsi="Arial"/>
          <w:sz w:val="16"/>
          <w:szCs w:val="18"/>
        </w:rPr>
      </w:pPr>
    </w:p>
    <w:p w:rsidR="004E7037" w:rsidRDefault="009678ED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:rsidR="004E7037" w:rsidRDefault="009678ED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Oryginalne świadectwo </w:t>
      </w:r>
      <w:r>
        <w:rPr>
          <w:rFonts w:ascii="Arial" w:hAnsi="Arial"/>
          <w:sz w:val="18"/>
          <w:szCs w:val="18"/>
        </w:rPr>
        <w:t>ukończenia szkoły podstawowej i zaświadczenie o wynikach egzaminu ósmoklasisty.</w:t>
      </w:r>
    </w:p>
    <w:p w:rsidR="004E7037" w:rsidRDefault="009678ED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bookmarkStart w:id="1" w:name="_Hlk128574949"/>
      <w:r>
        <w:rPr>
          <w:rFonts w:ascii="Arial" w:hAnsi="Arial" w:cs="Arial"/>
          <w:sz w:val="18"/>
          <w:szCs w:val="18"/>
        </w:rPr>
        <w:t>Orzeczenie lekarskie wydane przez lekarza podstawowej opieki zdrowotnej  wskazujące na bardzo dobry stan zdrowia kandydata do klasy wojskowej.</w:t>
      </w:r>
    </w:p>
    <w:bookmarkEnd w:id="1"/>
    <w:p w:rsidR="004E7037" w:rsidRDefault="009678ED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Orzeczenie lekarskie o braku prze</w:t>
      </w:r>
      <w:r>
        <w:rPr>
          <w:rFonts w:ascii="Arial" w:hAnsi="Arial" w:cs="Arial"/>
          <w:sz w:val="18"/>
          <w:szCs w:val="18"/>
        </w:rPr>
        <w:t>ciwskazań zdrowotnych do podjęcia praktycznej nauki zawodu wydane przez lekarza medycyny pracy.</w:t>
      </w:r>
    </w:p>
    <w:p w:rsidR="004E7037" w:rsidRDefault="009678ED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:rsidR="004E7037" w:rsidRDefault="009678ED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:rsidR="004E7037" w:rsidRDefault="009678ED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</w:t>
      </w:r>
      <w:r>
        <w:rPr>
          <w:rFonts w:ascii="Arial" w:hAnsi="Arial"/>
          <w:sz w:val="18"/>
          <w:szCs w:val="18"/>
        </w:rPr>
        <w:t xml:space="preserve"> posiada.</w:t>
      </w:r>
    </w:p>
    <w:p w:rsidR="004E7037" w:rsidRDefault="009678ED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:rsidR="004E7037" w:rsidRDefault="009678ED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:rsidR="004E7037" w:rsidRDefault="009678ED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</w:t>
      </w:r>
      <w:r>
        <w:rPr>
          <w:rFonts w:ascii="Arial" w:hAnsi="Arial"/>
          <w:sz w:val="18"/>
          <w:szCs w:val="18"/>
        </w:rPr>
        <w:t>czą zastępczą</w:t>
      </w:r>
    </w:p>
    <w:p w:rsidR="004E7037" w:rsidRDefault="004E7037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:rsidR="004E7037" w:rsidRDefault="009678ED">
      <w:pPr>
        <w:pStyle w:val="Textbody"/>
        <w:jc w:val="center"/>
      </w:pP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>Uwaga!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 xml:space="preserve"> </w:t>
      </w:r>
    </w:p>
    <w:p w:rsidR="004E7037" w:rsidRDefault="009678ED">
      <w:pPr>
        <w:pStyle w:val="Textbody"/>
        <w:jc w:val="center"/>
      </w:pPr>
      <w:r>
        <w:rPr>
          <w:rStyle w:val="Domylnaczcionkaakapitu"/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:rsidR="004E7037" w:rsidRDefault="009678ED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:rsidR="004E7037" w:rsidRDefault="004E7037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4E7037" w:rsidRDefault="009678ED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</w:t>
      </w:r>
      <w:r>
        <w:rPr>
          <w:rFonts w:ascii="Arial" w:hAnsi="Arial" w:cs="Arial"/>
          <w:sz w:val="20"/>
          <w:szCs w:val="20"/>
        </w:rPr>
        <w:t xml:space="preserve"> z dnia 27 kwietnia 2016r. w sprawie ochrony osób fizycznych w związku z przetwarzaniem danych osobowych i w sprawie swobodnego przepływu takich danych oraz uchylenia dyrektywy 95/46/WE  (4.5.2016  L 119/40 Dziennik Urzędowy Unii Europejskiej PL) przyjmuję</w:t>
      </w:r>
      <w:r>
        <w:rPr>
          <w:rFonts w:ascii="Arial" w:hAnsi="Arial" w:cs="Arial"/>
          <w:sz w:val="20"/>
          <w:szCs w:val="20"/>
        </w:rPr>
        <w:t xml:space="preserve"> do wiadomości, że:</w:t>
      </w:r>
      <w:r>
        <w:rPr>
          <w:rFonts w:ascii="Arial" w:hAnsi="Arial" w:cs="Arial"/>
          <w:sz w:val="20"/>
          <w:szCs w:val="20"/>
        </w:rPr>
        <w:tab/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</w:t>
      </w:r>
      <w:r>
        <w:rPr>
          <w:rFonts w:ascii="Arial" w:hAnsi="Arial" w:cs="Arial"/>
          <w:sz w:val="20"/>
          <w:szCs w:val="20"/>
        </w:rPr>
        <w:t>ratora przez okres rekrutacji na rok szkolny …………/………… i realizacji działalności dydaktyczno-wychowawczo-opiekuńczej wobec dziecka, którego dane dotyczą.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</w:t>
      </w:r>
      <w:r>
        <w:rPr>
          <w:rFonts w:ascii="Arial" w:hAnsi="Arial" w:cs="Arial"/>
          <w:sz w:val="20"/>
          <w:szCs w:val="20"/>
        </w:rPr>
        <w:t>ie danych w celu realizacji zadań ustawowych, określonych w Ustawie – Prawo oświatowe z dn. 14 grudnia 2016 r. (Dz. U. z 2017 r., poz. 59 oraz Ustawy o systemie oświaty z dnia 7 września 1991r. (Dz. U. z 2017 r., poz. 2198) i statutowych zadań dydaktycznyc</w:t>
      </w:r>
      <w:r>
        <w:rPr>
          <w:rFonts w:ascii="Arial" w:hAnsi="Arial" w:cs="Arial"/>
          <w:sz w:val="20"/>
          <w:szCs w:val="20"/>
        </w:rPr>
        <w:t>h, opiekuńczych i wychowawczych w placówce.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udostępniane podmiotom innym niż upoważnione na podstawie stosownych przepisów prawa. Pani/Pana dane osobowe mogą być przekazywane podmiotom przetwarzającym dane osobowe na zlecenie administratora t</w:t>
      </w:r>
      <w:r>
        <w:rPr>
          <w:rFonts w:ascii="Arial" w:hAnsi="Arial" w:cs="Arial"/>
          <w:sz w:val="20"/>
          <w:szCs w:val="20"/>
        </w:rPr>
        <w:t>j. podmiotom świadczącym usługi informatyczne w celu realizacji działalności dydatkyczno-wychowawczo-opiekuńczej wobec dziecka, którego dane dotyczą.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</w:t>
      </w:r>
      <w:r>
        <w:rPr>
          <w:rFonts w:ascii="Arial" w:hAnsi="Arial" w:cs="Arial"/>
          <w:sz w:val="20"/>
          <w:szCs w:val="20"/>
        </w:rPr>
        <w:t xml:space="preserve"> lub ograniczenia przetwarzania oraz prawo do wniesienia sprzeciwu wobec przetwarzania.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osobowe pr</w:t>
      </w:r>
      <w:r>
        <w:rPr>
          <w:rFonts w:ascii="Arial" w:hAnsi="Arial" w:cs="Arial"/>
          <w:sz w:val="20"/>
          <w:szCs w:val="20"/>
        </w:rPr>
        <w:t>zetwarzane są niezgodnie z przepisami obowiązującego prawa.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Podanie przeze mnie danych osobowych jest obowiązkowe, na podstawie przepisów prawa dotyczących obowiązku nauczania, w tym ustawy Prawo oświatowe z dn. 14 grudnia 2016r. (Dz. U. z 2017r., poz. 59 </w:t>
      </w:r>
      <w:r>
        <w:rPr>
          <w:rFonts w:ascii="Arial" w:hAnsi="Arial" w:cs="Arial"/>
          <w:sz w:val="20"/>
          <w:szCs w:val="20"/>
        </w:rPr>
        <w:t>oraz Ustawy o systemie oświaty z dnia 7 września 1991r. (Dz. U. z 2017 r., poz. 2198)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:rsidR="004E7037" w:rsidRDefault="009678ED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</w:t>
      </w:r>
      <w:r>
        <w:rPr>
          <w:rFonts w:ascii="Arial" w:hAnsi="Arial" w:cs="Arial"/>
          <w:sz w:val="20"/>
          <w:szCs w:val="20"/>
        </w:rPr>
        <w:t>bszaru Gospodarczego.</w:t>
      </w:r>
    </w:p>
    <w:p w:rsidR="004E7037" w:rsidRDefault="004E7037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E7037" w:rsidRDefault="004E7037">
      <w:pPr>
        <w:pStyle w:val="Standard"/>
        <w:rPr>
          <w:rFonts w:ascii="Arial" w:hAnsi="Arial" w:cs="Arial"/>
          <w:sz w:val="22"/>
          <w:szCs w:val="22"/>
        </w:rPr>
      </w:pPr>
    </w:p>
    <w:p w:rsidR="004E7037" w:rsidRDefault="004E7037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3313"/>
      </w:tblGrid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E703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4E7037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037" w:rsidRDefault="009678ED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4E7037" w:rsidRDefault="004E7037">
      <w:pPr>
        <w:pStyle w:val="Textbody"/>
        <w:rPr>
          <w:rFonts w:ascii="Arial" w:hAnsi="Arial" w:cs="Arial"/>
          <w:b/>
          <w:sz w:val="22"/>
          <w:szCs w:val="22"/>
        </w:rPr>
      </w:pPr>
    </w:p>
    <w:p w:rsidR="004E7037" w:rsidRDefault="004E7037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4E7037">
      <w:pgSz w:w="11906" w:h="16838"/>
      <w:pgMar w:top="993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8ED" w:rsidRDefault="009678ED">
      <w:r>
        <w:separator/>
      </w:r>
    </w:p>
  </w:endnote>
  <w:endnote w:type="continuationSeparator" w:id="0">
    <w:p w:rsidR="009678ED" w:rsidRDefault="0096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8ED" w:rsidRDefault="009678ED">
      <w:r>
        <w:rPr>
          <w:color w:val="000000"/>
        </w:rPr>
        <w:separator/>
      </w:r>
    </w:p>
  </w:footnote>
  <w:footnote w:type="continuationSeparator" w:id="0">
    <w:p w:rsidR="009678ED" w:rsidRDefault="0096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87F1E"/>
    <w:multiLevelType w:val="multilevel"/>
    <w:tmpl w:val="F9FCE3FA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2E7D329F"/>
    <w:multiLevelType w:val="multilevel"/>
    <w:tmpl w:val="7BA8515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3E463654"/>
    <w:multiLevelType w:val="multilevel"/>
    <w:tmpl w:val="06A64AC2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61369AD"/>
    <w:multiLevelType w:val="multilevel"/>
    <w:tmpl w:val="ABFA0A8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979D7"/>
    <w:multiLevelType w:val="multilevel"/>
    <w:tmpl w:val="ECA04B30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7E15486B"/>
    <w:multiLevelType w:val="multilevel"/>
    <w:tmpl w:val="D11CAF68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E7037"/>
    <w:rsid w:val="004E7037"/>
    <w:rsid w:val="007E2FA8"/>
    <w:rsid w:val="0096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9C35E-A595-494D-9125-CC076879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">
    <w:name w:val="Nagłówek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3">
    <w:name w:val="Nagłówek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Nagwek4">
    <w:name w:val="Nagłówek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Normalny">
    <w:name w:val="Normalny"/>
    <w:pPr>
      <w:suppressAutoHyphens/>
    </w:pPr>
  </w:style>
  <w:style w:type="character" w:customStyle="1" w:styleId="Domylnaczcionkaakapitu">
    <w:name w:val="Domyślna czcionka akapitu"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customStyle="1" w:styleId="Nagwek">
    <w:name w:val="Nagłówek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a">
    <w:name w:val="Lista"/>
    <w:basedOn w:val="Textbody"/>
  </w:style>
  <w:style w:type="paragraph" w:customStyle="1" w:styleId="Legenda">
    <w:name w:val="Legenda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Bezodstpw">
    <w:name w:val="Bez odstępów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1143</Words>
  <Characters>6858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Nauka</cp:lastModifiedBy>
  <cp:revision>2</cp:revision>
  <cp:lastPrinted>2020-06-24T08:10:00Z</cp:lastPrinted>
  <dcterms:created xsi:type="dcterms:W3CDTF">2024-02-29T10:02:00Z</dcterms:created>
  <dcterms:modified xsi:type="dcterms:W3CDTF">2024-02-29T10:02:00Z</dcterms:modified>
</cp:coreProperties>
</file>